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8769F" w14:textId="77777777" w:rsidR="00A54C3A" w:rsidRPr="00EE2CBE" w:rsidRDefault="00A54C3A" w:rsidP="00B058D7">
      <w:pPr>
        <w:pStyle w:val="Title"/>
        <w:rPr>
          <w:rFonts w:asciiTheme="minorHAnsi" w:hAnsiTheme="minorHAnsi" w:cstheme="minorHAnsi"/>
        </w:rPr>
      </w:pPr>
      <w:r w:rsidRPr="00EE2CBE">
        <w:rPr>
          <w:rFonts w:asciiTheme="minorHAnsi" w:hAnsiTheme="minorHAnsi" w:cstheme="minorHAnsi"/>
        </w:rPr>
        <w:t>THE HOUSING HORIZON</w:t>
      </w:r>
    </w:p>
    <w:p w14:paraId="498BA23B" w14:textId="4FF7B72D" w:rsidR="00A54C3A" w:rsidRPr="00A76020" w:rsidRDefault="00A54C3A" w:rsidP="00A54C3A">
      <w:pPr>
        <w:pStyle w:val="Subtitle"/>
        <w:spacing w:after="300"/>
        <w:rPr>
          <w:rFonts w:asciiTheme="minorHAnsi" w:hAnsiTheme="minorHAnsi" w:cstheme="minorHAnsi"/>
          <w:b/>
          <w:i/>
        </w:rPr>
      </w:pPr>
      <w:r w:rsidRPr="00A76020">
        <w:rPr>
          <w:rFonts w:asciiTheme="minorHAnsi" w:hAnsiTheme="minorHAnsi" w:cstheme="minorHAnsi"/>
          <w:b/>
          <w:i/>
        </w:rPr>
        <w:t>residents first!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Structure layout table"/>
      </w:tblPr>
      <w:tblGrid>
        <w:gridCol w:w="5400"/>
        <w:gridCol w:w="2162"/>
        <w:gridCol w:w="3238"/>
      </w:tblGrid>
      <w:tr w:rsidR="002025D2" w14:paraId="5B6CC5C4" w14:textId="77777777" w:rsidTr="00B84204">
        <w:trPr>
          <w:cantSplit/>
          <w:trHeight w:val="2925"/>
        </w:trPr>
        <w:tc>
          <w:tcPr>
            <w:tcW w:w="10800" w:type="dxa"/>
            <w:gridSpan w:val="3"/>
            <w:vAlign w:val="center"/>
          </w:tcPr>
          <w:p w14:paraId="0CDB7D90" w14:textId="783E6BD0" w:rsidR="002025D2" w:rsidRPr="00D325CE" w:rsidRDefault="00B00ABD" w:rsidP="00EE3FD3">
            <w:pPr>
              <w:pStyle w:val="Heading4"/>
              <w:spacing w:before="100"/>
              <w:jc w:val="center"/>
              <w:outlineLvl w:val="3"/>
              <w:rPr>
                <w:rStyle w:val="IntenseEmphasis"/>
                <w:caps w:val="0"/>
                <w:color w:val="313131" w:themeColor="text1" w:themeTint="D9"/>
                <w:spacing w:val="20"/>
                <w:sz w:val="22"/>
                <w:szCs w:val="22"/>
                <w:u w:val="single"/>
              </w:rPr>
            </w:pPr>
            <w:r>
              <w:rPr>
                <w:iCs w:val="0"/>
                <w:caps w:val="0"/>
                <w:noProof/>
              </w:rPr>
              <w:drawing>
                <wp:inline distT="0" distB="0" distL="0" distR="0" wp14:anchorId="177FA02C" wp14:editId="106A5678">
                  <wp:extent cx="5286375" cy="17526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F6A" w14:paraId="6947FB6C" w14:textId="77777777" w:rsidTr="00B84204">
        <w:trPr>
          <w:cantSplit/>
          <w:trHeight w:val="4337"/>
        </w:trPr>
        <w:tc>
          <w:tcPr>
            <w:tcW w:w="7562" w:type="dxa"/>
            <w:gridSpan w:val="2"/>
            <w:tcBorders>
              <w:bottom w:val="single" w:sz="8" w:space="0" w:color="auto"/>
            </w:tcBorders>
            <w:vAlign w:val="center"/>
          </w:tcPr>
          <w:p w14:paraId="76EBE2D7" w14:textId="7399283A" w:rsidR="00317F6A" w:rsidRDefault="00F10355" w:rsidP="00F02F80">
            <w:pPr>
              <w:spacing w:before="24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Stay Put &amp; Stay Informed</w:t>
            </w:r>
            <w:r w:rsidR="00FE2276">
              <w:rPr>
                <w:b/>
                <w:i/>
                <w:sz w:val="28"/>
                <w:szCs w:val="28"/>
              </w:rPr>
              <w:t xml:space="preserve">: </w:t>
            </w:r>
            <w:r w:rsidR="001E6F42">
              <w:rPr>
                <w:b/>
                <w:i/>
                <w:sz w:val="28"/>
                <w:szCs w:val="28"/>
              </w:rPr>
              <w:t>“</w:t>
            </w:r>
            <w:r w:rsidR="00C34BF4">
              <w:rPr>
                <w:b/>
                <w:i/>
                <w:sz w:val="28"/>
                <w:szCs w:val="28"/>
              </w:rPr>
              <w:t>Forward Virginia Plan</w:t>
            </w:r>
            <w:r w:rsidR="001E6F42">
              <w:rPr>
                <w:b/>
                <w:i/>
                <w:sz w:val="28"/>
                <w:szCs w:val="28"/>
              </w:rPr>
              <w:t>”</w:t>
            </w:r>
          </w:p>
          <w:p w14:paraId="526A4EDC" w14:textId="77777777" w:rsidR="00317F6A" w:rsidRPr="00CA0D84" w:rsidRDefault="00317F6A" w:rsidP="00317F6A">
            <w:pPr>
              <w:rPr>
                <w:sz w:val="16"/>
                <w:szCs w:val="16"/>
              </w:rPr>
            </w:pPr>
          </w:p>
          <w:p w14:paraId="2D966C7F" w14:textId="1279D571" w:rsidR="00FE2276" w:rsidRDefault="001E2D0F" w:rsidP="00FE227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Staying in touch with family and friends </w:t>
            </w:r>
            <w:r w:rsidR="0016360A" w:rsidRPr="0016360A">
              <w:rPr>
                <w:rFonts w:ascii="Verdana" w:hAnsi="Verdana"/>
                <w:sz w:val="16"/>
                <w:szCs w:val="16"/>
              </w:rPr>
              <w:t xml:space="preserve">can </w:t>
            </w:r>
            <w:r w:rsidR="005E513E">
              <w:rPr>
                <w:rFonts w:ascii="Verdana" w:hAnsi="Verdana"/>
                <w:sz w:val="16"/>
                <w:szCs w:val="16"/>
              </w:rPr>
              <w:t xml:space="preserve">be </w:t>
            </w:r>
            <w:r w:rsidR="00FC4F88">
              <w:rPr>
                <w:rFonts w:ascii="Verdana" w:hAnsi="Verdana"/>
                <w:sz w:val="16"/>
                <w:szCs w:val="16"/>
              </w:rPr>
              <w:t xml:space="preserve">challenging. </w:t>
            </w:r>
            <w:r w:rsidR="00264995">
              <w:rPr>
                <w:rFonts w:ascii="Verdana" w:hAnsi="Verdana"/>
                <w:sz w:val="16"/>
                <w:szCs w:val="16"/>
              </w:rPr>
              <w:t xml:space="preserve">Staying connected is much harder </w:t>
            </w:r>
            <w:r w:rsidR="0016360A" w:rsidRPr="0016360A">
              <w:rPr>
                <w:rFonts w:ascii="Verdana" w:hAnsi="Verdana"/>
                <w:sz w:val="16"/>
                <w:szCs w:val="16"/>
              </w:rPr>
              <w:t xml:space="preserve">when </w:t>
            </w:r>
            <w:r w:rsidR="00D061F0">
              <w:rPr>
                <w:rFonts w:ascii="Verdana" w:hAnsi="Verdana"/>
                <w:sz w:val="16"/>
                <w:szCs w:val="16"/>
              </w:rPr>
              <w:t xml:space="preserve">families are separated by miles. It is very important to maintain </w:t>
            </w:r>
            <w:r w:rsidR="00FF4A64">
              <w:rPr>
                <w:rFonts w:ascii="Verdana" w:hAnsi="Verdana"/>
                <w:sz w:val="16"/>
                <w:szCs w:val="16"/>
              </w:rPr>
              <w:t>a connection</w:t>
            </w:r>
            <w:r w:rsidR="00F82372">
              <w:rPr>
                <w:rFonts w:ascii="Verdana" w:hAnsi="Verdana"/>
                <w:sz w:val="16"/>
                <w:szCs w:val="16"/>
              </w:rPr>
              <w:t xml:space="preserve"> with loved ones, especially during a period of crisis.</w:t>
            </w:r>
            <w:r w:rsidR="00FF4A6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 xml:space="preserve">Across </w:t>
            </w:r>
            <w:r w:rsidR="00F3167A">
              <w:rPr>
                <w:rFonts w:ascii="Verdana" w:hAnsi="Verdana"/>
                <w:sz w:val="16"/>
                <w:szCs w:val="16"/>
              </w:rPr>
              <w:t xml:space="preserve">our </w:t>
            </w:r>
            <w:r w:rsidR="00FA5D3B">
              <w:rPr>
                <w:rFonts w:ascii="Verdana" w:hAnsi="Verdana"/>
                <w:sz w:val="16"/>
                <w:szCs w:val="16"/>
              </w:rPr>
              <w:t>country</w:t>
            </w:r>
            <w:r w:rsidR="0016204B">
              <w:rPr>
                <w:rFonts w:ascii="Verdana" w:hAnsi="Verdana"/>
                <w:sz w:val="16"/>
                <w:szCs w:val="16"/>
              </w:rPr>
              <w:t xml:space="preserve">, 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>states and localities are experiencing</w:t>
            </w:r>
            <w:r w:rsidR="00663A1A">
              <w:rPr>
                <w:rFonts w:ascii="Verdana" w:hAnsi="Verdana"/>
                <w:sz w:val="16"/>
                <w:szCs w:val="16"/>
              </w:rPr>
              <w:t xml:space="preserve"> and coping with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 xml:space="preserve"> different phases of the COVID-19 pandemic. </w:t>
            </w:r>
            <w:r w:rsidR="009E4FC7">
              <w:rPr>
                <w:rFonts w:ascii="Verdana" w:hAnsi="Verdana"/>
                <w:sz w:val="16"/>
                <w:szCs w:val="16"/>
              </w:rPr>
              <w:t>Govern</w:t>
            </w:r>
            <w:r w:rsidR="003D49B8">
              <w:rPr>
                <w:rFonts w:ascii="Verdana" w:hAnsi="Verdana"/>
                <w:sz w:val="16"/>
                <w:szCs w:val="16"/>
              </w:rPr>
              <w:t xml:space="preserve">ors are seeking to </w:t>
            </w:r>
            <w:r w:rsidR="009E4FC7" w:rsidRPr="00FE2276">
              <w:rPr>
                <w:rFonts w:ascii="Verdana" w:hAnsi="Verdana"/>
                <w:sz w:val="16"/>
                <w:szCs w:val="16"/>
              </w:rPr>
              <w:t xml:space="preserve">do </w:t>
            </w:r>
            <w:r w:rsidR="001225E6" w:rsidRPr="00FE2276">
              <w:rPr>
                <w:rFonts w:ascii="Verdana" w:hAnsi="Verdana"/>
                <w:sz w:val="16"/>
                <w:szCs w:val="16"/>
              </w:rPr>
              <w:t>what is</w:t>
            </w:r>
            <w:r w:rsidR="009E4FC7" w:rsidRPr="00FE2276">
              <w:rPr>
                <w:rFonts w:ascii="Verdana" w:hAnsi="Verdana"/>
                <w:sz w:val="16"/>
                <w:szCs w:val="16"/>
              </w:rPr>
              <w:t xml:space="preserve"> in the best interest of the</w:t>
            </w:r>
            <w:r w:rsidR="003D49B8">
              <w:rPr>
                <w:rFonts w:ascii="Verdana" w:hAnsi="Verdana"/>
                <w:sz w:val="16"/>
                <w:szCs w:val="16"/>
              </w:rPr>
              <w:t xml:space="preserve">ir </w:t>
            </w:r>
            <w:r w:rsidR="00C56169">
              <w:rPr>
                <w:rFonts w:ascii="Verdana" w:hAnsi="Verdana"/>
                <w:sz w:val="16"/>
                <w:szCs w:val="16"/>
              </w:rPr>
              <w:t>constituents</w:t>
            </w:r>
            <w:r w:rsidR="003D49B8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E4FC7" w:rsidRPr="00FE2276">
              <w:rPr>
                <w:rFonts w:ascii="Verdana" w:hAnsi="Verdana"/>
                <w:sz w:val="16"/>
                <w:szCs w:val="16"/>
              </w:rPr>
              <w:t>to keep them safe</w:t>
            </w:r>
            <w:r w:rsidR="009E4FC7">
              <w:rPr>
                <w:rFonts w:ascii="Verdana" w:hAnsi="Verdana"/>
                <w:sz w:val="16"/>
                <w:szCs w:val="16"/>
              </w:rPr>
              <w:t xml:space="preserve">. </w:t>
            </w:r>
            <w:r w:rsidR="00663A1A">
              <w:rPr>
                <w:rFonts w:ascii="Verdana" w:hAnsi="Verdana"/>
                <w:sz w:val="16"/>
                <w:szCs w:val="16"/>
              </w:rPr>
              <w:t>However, s</w:t>
            </w:r>
            <w:r w:rsidR="00896D2C">
              <w:rPr>
                <w:rFonts w:ascii="Verdana" w:hAnsi="Verdana"/>
                <w:sz w:val="16"/>
                <w:szCs w:val="16"/>
              </w:rPr>
              <w:t xml:space="preserve">ome localities 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>have beg</w:t>
            </w:r>
            <w:r w:rsidR="00477704">
              <w:rPr>
                <w:rFonts w:ascii="Verdana" w:hAnsi="Verdana"/>
                <w:sz w:val="16"/>
                <w:szCs w:val="16"/>
              </w:rPr>
              <w:t>u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 xml:space="preserve">n </w:t>
            </w:r>
            <w:r w:rsidR="00477704">
              <w:rPr>
                <w:rFonts w:ascii="Verdana" w:hAnsi="Verdana"/>
                <w:sz w:val="16"/>
                <w:szCs w:val="16"/>
              </w:rPr>
              <w:t xml:space="preserve">to 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 xml:space="preserve">gradually </w:t>
            </w:r>
            <w:r w:rsidR="00477704">
              <w:rPr>
                <w:rFonts w:ascii="Verdana" w:hAnsi="Verdana"/>
                <w:sz w:val="16"/>
                <w:szCs w:val="16"/>
              </w:rPr>
              <w:t xml:space="preserve">return to </w:t>
            </w:r>
            <w:r w:rsidR="009E4FC7">
              <w:rPr>
                <w:rFonts w:ascii="Verdana" w:hAnsi="Verdana"/>
                <w:sz w:val="16"/>
                <w:szCs w:val="16"/>
              </w:rPr>
              <w:t xml:space="preserve">their “normal” </w:t>
            </w:r>
            <w:r w:rsidR="00FA5D3B">
              <w:rPr>
                <w:rFonts w:ascii="Verdana" w:hAnsi="Verdana"/>
                <w:sz w:val="16"/>
                <w:szCs w:val="16"/>
              </w:rPr>
              <w:t xml:space="preserve">way of </w:t>
            </w:r>
            <w:r w:rsidR="00B4407D" w:rsidRPr="00B4407D">
              <w:rPr>
                <w:rFonts w:ascii="Verdana" w:hAnsi="Verdana"/>
                <w:sz w:val="16"/>
                <w:szCs w:val="16"/>
              </w:rPr>
              <w:t>life.</w:t>
            </w:r>
            <w:r w:rsidR="00512540" w:rsidRPr="00512540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D01C7">
              <w:rPr>
                <w:rFonts w:ascii="Verdana" w:hAnsi="Verdana"/>
                <w:sz w:val="16"/>
                <w:szCs w:val="16"/>
              </w:rPr>
              <w:br/>
            </w:r>
            <w:r w:rsidR="00BD01C7">
              <w:rPr>
                <w:rFonts w:ascii="Verdana" w:hAnsi="Verdana"/>
                <w:sz w:val="16"/>
                <w:szCs w:val="16"/>
              </w:rPr>
              <w:br/>
            </w:r>
            <w:r w:rsidR="006F52EC" w:rsidRPr="006F52EC">
              <w:rPr>
                <w:rFonts w:ascii="Verdana" w:hAnsi="Verdana"/>
                <w:sz w:val="16"/>
                <w:szCs w:val="16"/>
              </w:rPr>
              <w:t xml:space="preserve">Governor Ralph Northam announced a three-phase plan to get </w:t>
            </w:r>
            <w:r w:rsidR="00616610">
              <w:rPr>
                <w:rFonts w:ascii="Verdana" w:hAnsi="Verdana"/>
                <w:sz w:val="16"/>
                <w:szCs w:val="16"/>
              </w:rPr>
              <w:t xml:space="preserve">Virginia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>back up and running</w:t>
            </w:r>
            <w:r w:rsidR="002565ED">
              <w:rPr>
                <w:rFonts w:ascii="Verdana" w:hAnsi="Verdana"/>
                <w:sz w:val="16"/>
                <w:szCs w:val="16"/>
              </w:rPr>
              <w:t xml:space="preserve"> with his “Forward Virginia Plan.”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 xml:space="preserve">Phase one </w:t>
            </w:r>
            <w:r w:rsidR="002565ED">
              <w:rPr>
                <w:rFonts w:ascii="Verdana" w:hAnsi="Verdana"/>
                <w:sz w:val="16"/>
                <w:szCs w:val="16"/>
              </w:rPr>
              <w:t xml:space="preserve">of the plan </w:t>
            </w:r>
            <w:r w:rsidR="000F4B99">
              <w:rPr>
                <w:rFonts w:ascii="Verdana" w:hAnsi="Verdana"/>
                <w:sz w:val="16"/>
                <w:szCs w:val="16"/>
              </w:rPr>
              <w:t xml:space="preserve">was scheduled to </w:t>
            </w:r>
            <w:r w:rsidR="00E15EF0">
              <w:rPr>
                <w:rFonts w:ascii="Verdana" w:hAnsi="Verdana"/>
                <w:sz w:val="16"/>
                <w:szCs w:val="16"/>
              </w:rPr>
              <w:t xml:space="preserve">start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>on May 15</w:t>
            </w:r>
            <w:r w:rsidR="00234BEC">
              <w:rPr>
                <w:rFonts w:ascii="Verdana" w:hAnsi="Verdana"/>
                <w:sz w:val="16"/>
                <w:szCs w:val="16"/>
              </w:rPr>
              <w:t>th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>.</w:t>
            </w:r>
            <w:r w:rsidR="00BE6F61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11D4E">
              <w:rPr>
                <w:rFonts w:ascii="Verdana" w:hAnsi="Verdana"/>
                <w:sz w:val="16"/>
                <w:szCs w:val="16"/>
              </w:rPr>
              <w:t xml:space="preserve">During this phase,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 xml:space="preserve">social gatherings </w:t>
            </w:r>
            <w:r w:rsidR="00FA5D3B">
              <w:rPr>
                <w:rFonts w:ascii="Verdana" w:hAnsi="Verdana"/>
                <w:sz w:val="16"/>
                <w:szCs w:val="16"/>
              </w:rPr>
              <w:t xml:space="preserve">of </w:t>
            </w:r>
            <w:r w:rsidR="00A84A89">
              <w:rPr>
                <w:rFonts w:ascii="Verdana" w:hAnsi="Verdana"/>
                <w:sz w:val="16"/>
                <w:szCs w:val="16"/>
              </w:rPr>
              <w:t>10 or mor</w:t>
            </w:r>
            <w:r w:rsidR="00DA0B6D">
              <w:rPr>
                <w:rFonts w:ascii="Verdana" w:hAnsi="Verdana"/>
                <w:sz w:val="16"/>
                <w:szCs w:val="16"/>
              </w:rPr>
              <w:t>e</w:t>
            </w:r>
            <w:r w:rsidR="00A84A89">
              <w:rPr>
                <w:rFonts w:ascii="Verdana" w:hAnsi="Verdana"/>
                <w:sz w:val="16"/>
                <w:szCs w:val="16"/>
              </w:rPr>
              <w:t xml:space="preserve"> people are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>banned, social distancing is in effect, tele</w:t>
            </w:r>
            <w:r w:rsidR="00DA0B6D">
              <w:rPr>
                <w:rFonts w:ascii="Verdana" w:hAnsi="Verdana"/>
                <w:sz w:val="16"/>
                <w:szCs w:val="16"/>
              </w:rPr>
              <w:t xml:space="preserve">commuting </w:t>
            </w:r>
            <w:r w:rsidR="000F4B99">
              <w:rPr>
                <w:rFonts w:ascii="Verdana" w:hAnsi="Verdana"/>
                <w:sz w:val="16"/>
                <w:szCs w:val="16"/>
              </w:rPr>
              <w:t xml:space="preserve">is </w:t>
            </w:r>
            <w:r w:rsidR="00D164D4">
              <w:rPr>
                <w:rFonts w:ascii="Verdana" w:hAnsi="Verdana"/>
                <w:sz w:val="16"/>
                <w:szCs w:val="16"/>
              </w:rPr>
              <w:t>advised,</w:t>
            </w:r>
            <w:r w:rsidR="0003699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A0B6D">
              <w:rPr>
                <w:rFonts w:ascii="Verdana" w:hAnsi="Verdana"/>
                <w:sz w:val="16"/>
                <w:szCs w:val="16"/>
              </w:rPr>
              <w:t>a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 xml:space="preserve">nd face masks are </w:t>
            </w:r>
            <w:r w:rsidR="00036997">
              <w:rPr>
                <w:rFonts w:ascii="Verdana" w:hAnsi="Verdana"/>
                <w:sz w:val="16"/>
                <w:szCs w:val="16"/>
              </w:rPr>
              <w:t xml:space="preserve">strongly 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 xml:space="preserve">recommended </w:t>
            </w:r>
            <w:r w:rsidR="00FE22F7">
              <w:rPr>
                <w:rFonts w:ascii="Verdana" w:hAnsi="Verdana"/>
                <w:sz w:val="16"/>
                <w:szCs w:val="16"/>
              </w:rPr>
              <w:t>during public outings</w:t>
            </w:r>
            <w:r w:rsidR="006F52EC" w:rsidRPr="006F52EC">
              <w:rPr>
                <w:rFonts w:ascii="Verdana" w:hAnsi="Verdana"/>
                <w:sz w:val="16"/>
                <w:szCs w:val="16"/>
              </w:rPr>
              <w:t>.</w:t>
            </w:r>
            <w:r w:rsidR="00BE6F61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81263">
              <w:rPr>
                <w:rFonts w:ascii="Verdana" w:hAnsi="Verdana"/>
                <w:sz w:val="16"/>
                <w:szCs w:val="16"/>
              </w:rPr>
              <w:t xml:space="preserve">Although </w:t>
            </w:r>
            <w:r w:rsidR="00487958" w:rsidRPr="00487958">
              <w:rPr>
                <w:rFonts w:ascii="Verdana" w:hAnsi="Verdana"/>
                <w:sz w:val="16"/>
                <w:szCs w:val="16"/>
              </w:rPr>
              <w:t>some restrictions</w:t>
            </w:r>
            <w:r w:rsidR="00881263">
              <w:rPr>
                <w:rFonts w:ascii="Verdana" w:hAnsi="Verdana"/>
                <w:sz w:val="16"/>
                <w:szCs w:val="16"/>
              </w:rPr>
              <w:t xml:space="preserve"> will be </w:t>
            </w:r>
            <w:r w:rsidR="00FE22F7">
              <w:rPr>
                <w:rFonts w:ascii="Verdana" w:hAnsi="Verdana"/>
                <w:sz w:val="16"/>
                <w:szCs w:val="16"/>
              </w:rPr>
              <w:t>relaxed</w:t>
            </w:r>
            <w:r w:rsidR="00487958" w:rsidRPr="00487958">
              <w:rPr>
                <w:rFonts w:ascii="Verdana" w:hAnsi="Verdana"/>
                <w:sz w:val="16"/>
                <w:szCs w:val="16"/>
              </w:rPr>
              <w:t>, we must continue to</w:t>
            </w:r>
            <w:r w:rsidR="00ED6B85">
              <w:rPr>
                <w:rFonts w:ascii="Verdana" w:hAnsi="Verdana"/>
                <w:sz w:val="16"/>
                <w:szCs w:val="16"/>
              </w:rPr>
              <w:t xml:space="preserve"> practice caution. The COVID-19 pandemic is still active</w:t>
            </w:r>
            <w:r w:rsidR="00205667">
              <w:rPr>
                <w:rFonts w:ascii="Verdana" w:hAnsi="Verdana"/>
                <w:sz w:val="16"/>
                <w:szCs w:val="16"/>
              </w:rPr>
              <w:t xml:space="preserve"> and Executive Order 63 requires </w:t>
            </w:r>
            <w:r w:rsidR="00126AB0">
              <w:rPr>
                <w:rFonts w:ascii="Verdana" w:hAnsi="Verdana"/>
                <w:sz w:val="16"/>
                <w:szCs w:val="16"/>
              </w:rPr>
              <w:t xml:space="preserve">people 10 years and older </w:t>
            </w:r>
            <w:r w:rsidR="00205667">
              <w:rPr>
                <w:rFonts w:ascii="Verdana" w:hAnsi="Verdana"/>
                <w:sz w:val="16"/>
                <w:szCs w:val="16"/>
              </w:rPr>
              <w:t>to wear face covering while inside buildings open to the general public</w:t>
            </w:r>
            <w:r w:rsidR="00487958" w:rsidRPr="00487958">
              <w:rPr>
                <w:rFonts w:ascii="Verdana" w:hAnsi="Verdana"/>
                <w:sz w:val="16"/>
                <w:szCs w:val="16"/>
              </w:rPr>
              <w:t>.</w:t>
            </w:r>
            <w:r w:rsidR="00FE2276">
              <w:rPr>
                <w:rFonts w:ascii="Verdana" w:hAnsi="Verdana"/>
                <w:sz w:val="16"/>
                <w:szCs w:val="16"/>
              </w:rPr>
              <w:br/>
            </w:r>
            <w:r w:rsidR="00FE2276">
              <w:rPr>
                <w:rFonts w:ascii="Verdana" w:hAnsi="Verdana"/>
                <w:sz w:val="16"/>
                <w:szCs w:val="16"/>
              </w:rPr>
              <w:br/>
            </w:r>
            <w:r w:rsidR="00FE2276" w:rsidRPr="00FE2276">
              <w:rPr>
                <w:rFonts w:ascii="Verdana" w:hAnsi="Verdana"/>
                <w:sz w:val="16"/>
                <w:szCs w:val="16"/>
              </w:rPr>
              <w:t>Under phase two, gatherings of more than 50 people</w:t>
            </w:r>
            <w:r w:rsidR="00DC674A">
              <w:rPr>
                <w:rFonts w:ascii="Verdana" w:hAnsi="Verdana"/>
                <w:sz w:val="16"/>
                <w:szCs w:val="16"/>
              </w:rPr>
              <w:t xml:space="preserve"> are banned</w:t>
            </w:r>
            <w:r w:rsidR="003F7D1A">
              <w:rPr>
                <w:rFonts w:ascii="Verdana" w:hAnsi="Verdana"/>
                <w:sz w:val="16"/>
                <w:szCs w:val="16"/>
              </w:rPr>
              <w:t xml:space="preserve"> and</w:t>
            </w:r>
            <w:r w:rsidR="00FE2276" w:rsidRPr="00FE2276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F7D1A">
              <w:rPr>
                <w:rFonts w:ascii="Verdana" w:hAnsi="Verdana"/>
                <w:sz w:val="16"/>
                <w:szCs w:val="16"/>
              </w:rPr>
              <w:t xml:space="preserve">wearing masks is still encouraged when outdoors. </w:t>
            </w:r>
            <w:r w:rsidR="00065DBD">
              <w:rPr>
                <w:rFonts w:ascii="Verdana" w:hAnsi="Verdana"/>
                <w:sz w:val="16"/>
                <w:szCs w:val="16"/>
              </w:rPr>
              <w:t>Some of the restrictions on business</w:t>
            </w:r>
            <w:r w:rsidR="007C730E">
              <w:rPr>
                <w:rFonts w:ascii="Verdana" w:hAnsi="Verdana"/>
                <w:sz w:val="16"/>
                <w:szCs w:val="16"/>
              </w:rPr>
              <w:t>es</w:t>
            </w:r>
            <w:r w:rsidR="00065DBD">
              <w:rPr>
                <w:rFonts w:ascii="Verdana" w:hAnsi="Verdana"/>
                <w:sz w:val="16"/>
                <w:szCs w:val="16"/>
              </w:rPr>
              <w:t xml:space="preserve"> will be </w:t>
            </w:r>
            <w:r w:rsidR="007C730E">
              <w:rPr>
                <w:rFonts w:ascii="Verdana" w:hAnsi="Verdana"/>
                <w:sz w:val="16"/>
                <w:szCs w:val="16"/>
              </w:rPr>
              <w:t xml:space="preserve">further </w:t>
            </w:r>
            <w:r w:rsidR="00065DBD">
              <w:rPr>
                <w:rFonts w:ascii="Verdana" w:hAnsi="Verdana"/>
                <w:sz w:val="16"/>
                <w:szCs w:val="16"/>
              </w:rPr>
              <w:t xml:space="preserve">eased. </w:t>
            </w:r>
            <w:r w:rsidR="00FE2276" w:rsidRPr="00FE2276">
              <w:rPr>
                <w:rFonts w:ascii="Verdana" w:hAnsi="Verdana"/>
                <w:sz w:val="16"/>
                <w:szCs w:val="16"/>
              </w:rPr>
              <w:t xml:space="preserve">Phase three of the plan, which </w:t>
            </w:r>
            <w:r w:rsidR="00D945B6">
              <w:rPr>
                <w:rFonts w:ascii="Verdana" w:hAnsi="Verdana"/>
                <w:sz w:val="16"/>
                <w:szCs w:val="16"/>
              </w:rPr>
              <w:t xml:space="preserve">could still be weeks or months from now, </w:t>
            </w:r>
            <w:r w:rsidR="00DB4506">
              <w:rPr>
                <w:rFonts w:ascii="Verdana" w:hAnsi="Verdana"/>
                <w:sz w:val="16"/>
                <w:szCs w:val="16"/>
              </w:rPr>
              <w:t xml:space="preserve">will remove </w:t>
            </w:r>
            <w:r w:rsidR="00FE2276" w:rsidRPr="00FE2276">
              <w:rPr>
                <w:rFonts w:ascii="Verdana" w:hAnsi="Verdana"/>
                <w:sz w:val="16"/>
                <w:szCs w:val="16"/>
              </w:rPr>
              <w:t>ban</w:t>
            </w:r>
            <w:r w:rsidR="00DB4506">
              <w:rPr>
                <w:rFonts w:ascii="Verdana" w:hAnsi="Verdana"/>
                <w:sz w:val="16"/>
                <w:szCs w:val="16"/>
              </w:rPr>
              <w:t>s</w:t>
            </w:r>
            <w:r w:rsidR="00FE2276" w:rsidRPr="00FE2276">
              <w:rPr>
                <w:rFonts w:ascii="Verdana" w:hAnsi="Verdana"/>
                <w:sz w:val="16"/>
                <w:szCs w:val="16"/>
              </w:rPr>
              <w:t xml:space="preserve"> on social gatherings and capacity limits in </w:t>
            </w:r>
            <w:r w:rsidR="0065157F">
              <w:rPr>
                <w:rFonts w:ascii="Verdana" w:hAnsi="Verdana"/>
                <w:sz w:val="16"/>
                <w:szCs w:val="16"/>
              </w:rPr>
              <w:t>businesses.</w:t>
            </w:r>
          </w:p>
          <w:p w14:paraId="550F4EF0" w14:textId="77777777" w:rsidR="0065157F" w:rsidRPr="00FE2276" w:rsidRDefault="0065157F" w:rsidP="00FE2276">
            <w:pPr>
              <w:rPr>
                <w:rFonts w:ascii="Verdana" w:hAnsi="Verdana"/>
                <w:sz w:val="16"/>
                <w:szCs w:val="16"/>
              </w:rPr>
            </w:pPr>
          </w:p>
          <w:p w14:paraId="6D5F5247" w14:textId="15B1FE03" w:rsidR="00512540" w:rsidRDefault="002541CB" w:rsidP="00FE227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To learn more about Governor Northam’s </w:t>
            </w:r>
            <w:r w:rsidR="006C1704">
              <w:rPr>
                <w:rFonts w:ascii="Verdana" w:hAnsi="Verdana"/>
                <w:sz w:val="16"/>
                <w:szCs w:val="16"/>
              </w:rPr>
              <w:t xml:space="preserve">executive orders, visit </w:t>
            </w:r>
            <w:r w:rsidR="0075200C">
              <w:rPr>
                <w:rFonts w:ascii="Verdana" w:hAnsi="Verdana"/>
                <w:sz w:val="16"/>
                <w:szCs w:val="16"/>
              </w:rPr>
              <w:t xml:space="preserve"> </w:t>
            </w:r>
            <w:hyperlink r:id="rId9" w:history="1">
              <w:r w:rsidR="0075200C" w:rsidRPr="00993C55">
                <w:rPr>
                  <w:rStyle w:val="Hyperlink"/>
                  <w:rFonts w:ascii="Verdana" w:hAnsi="Verdana"/>
                  <w:sz w:val="16"/>
                  <w:szCs w:val="16"/>
                </w:rPr>
                <w:t>https://www.governor.virginia.gov/executive-actions/</w:t>
              </w:r>
            </w:hyperlink>
            <w:r w:rsidR="0075200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75DCF">
              <w:rPr>
                <w:rFonts w:ascii="Verdana" w:hAnsi="Verdana"/>
                <w:sz w:val="16"/>
                <w:szCs w:val="16"/>
              </w:rPr>
              <w:br/>
            </w:r>
            <w:r w:rsidR="00B75DCF">
              <w:rPr>
                <w:rFonts w:ascii="Verdana" w:hAnsi="Verdana"/>
                <w:sz w:val="16"/>
                <w:szCs w:val="16"/>
              </w:rPr>
              <w:br/>
            </w:r>
            <w:r w:rsidR="00FA5D3B">
              <w:rPr>
                <w:rFonts w:ascii="Verdana" w:hAnsi="Verdana"/>
                <w:sz w:val="16"/>
                <w:szCs w:val="16"/>
              </w:rPr>
              <w:t xml:space="preserve">To obtain the latest updates on COVID-19 and for tips on making cloth masks, cleaning and </w:t>
            </w:r>
            <w:r w:rsidR="00205667">
              <w:rPr>
                <w:rFonts w:ascii="Verdana" w:hAnsi="Verdana"/>
                <w:sz w:val="16"/>
                <w:szCs w:val="16"/>
              </w:rPr>
              <w:t>disinfecting</w:t>
            </w:r>
            <w:r w:rsidR="00FA5D3B">
              <w:rPr>
                <w:rFonts w:ascii="Verdana" w:hAnsi="Verdana"/>
                <w:sz w:val="16"/>
                <w:szCs w:val="16"/>
              </w:rPr>
              <w:t xml:space="preserve"> your home, stress and coping, etc., please visit </w:t>
            </w:r>
            <w:hyperlink r:id="rId10" w:history="1">
              <w:r w:rsidR="00FA5D3B" w:rsidRPr="00BD4B79">
                <w:rPr>
                  <w:rStyle w:val="Hyperlink"/>
                  <w:rFonts w:ascii="Verdana" w:hAnsi="Verdana"/>
                  <w:sz w:val="16"/>
                  <w:szCs w:val="16"/>
                </w:rPr>
                <w:t>https://www.cdc.gov/</w:t>
              </w:r>
            </w:hyperlink>
            <w:r w:rsidR="00FA5D3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205667">
              <w:rPr>
                <w:rFonts w:ascii="Verdana" w:hAnsi="Verdana"/>
                <w:sz w:val="16"/>
                <w:szCs w:val="16"/>
              </w:rPr>
              <w:br/>
            </w:r>
          </w:p>
          <w:p w14:paraId="75304252" w14:textId="297DCE43" w:rsidR="00340324" w:rsidRPr="00340324" w:rsidRDefault="00340324" w:rsidP="00B34D04">
            <w:pPr>
              <w:rPr>
                <w:b/>
                <w:bCs/>
                <w:i/>
                <w:iCs/>
              </w:rPr>
            </w:pPr>
            <w:r w:rsidRPr="00340324">
              <w:rPr>
                <w:b/>
                <w:bCs/>
                <w:i/>
                <w:iCs/>
              </w:rPr>
              <w:t>Residents First!</w:t>
            </w:r>
          </w:p>
        </w:tc>
        <w:tc>
          <w:tcPr>
            <w:tcW w:w="3238" w:type="dxa"/>
            <w:tcBorders>
              <w:bottom w:val="single" w:sz="8" w:space="0" w:color="auto"/>
            </w:tcBorders>
          </w:tcPr>
          <w:p w14:paraId="576D3262" w14:textId="77777777" w:rsidR="00317F6A" w:rsidRPr="00D325CE" w:rsidRDefault="00317F6A" w:rsidP="007E7E55">
            <w:pPr>
              <w:pStyle w:val="Heading4"/>
              <w:spacing w:before="100"/>
              <w:outlineLvl w:val="3"/>
              <w:rPr>
                <w:rStyle w:val="IntenseEmphasis"/>
                <w:caps w:val="0"/>
                <w:color w:val="313131" w:themeColor="text1" w:themeTint="D9"/>
                <w:spacing w:val="20"/>
                <w:sz w:val="22"/>
                <w:szCs w:val="22"/>
              </w:rPr>
            </w:pPr>
            <w:r w:rsidRPr="00D325CE">
              <w:rPr>
                <w:rStyle w:val="IntenseEmphasis"/>
                <w:caps w:val="0"/>
                <w:color w:val="313131" w:themeColor="text1" w:themeTint="D9"/>
                <w:spacing w:val="20"/>
                <w:sz w:val="22"/>
                <w:szCs w:val="22"/>
                <w:u w:val="single"/>
              </w:rPr>
              <w:t>Business Hours</w:t>
            </w:r>
            <w:r w:rsidRPr="00D325CE">
              <w:rPr>
                <w:rStyle w:val="IntenseEmphasis"/>
                <w:caps w:val="0"/>
                <w:color w:val="313131" w:themeColor="text1" w:themeTint="D9"/>
                <w:spacing w:val="20"/>
                <w:sz w:val="22"/>
                <w:szCs w:val="22"/>
              </w:rPr>
              <w:t>:</w:t>
            </w:r>
          </w:p>
          <w:p w14:paraId="1332B757" w14:textId="77777777" w:rsidR="00317F6A" w:rsidRPr="00D325CE" w:rsidRDefault="00317F6A" w:rsidP="007E7E55">
            <w:pPr>
              <w:rPr>
                <w:rFonts w:ascii="Verdana" w:hAnsi="Verdana"/>
                <w:sz w:val="16"/>
                <w:szCs w:val="16"/>
              </w:rPr>
            </w:pPr>
            <w:r>
              <w:br/>
            </w:r>
            <w:r w:rsidRPr="00D325CE">
              <w:rPr>
                <w:rFonts w:ascii="Verdana" w:hAnsi="Verdana"/>
                <w:sz w:val="16"/>
                <w:szCs w:val="16"/>
              </w:rPr>
              <w:t>500 South 1</w:t>
            </w:r>
            <w:r w:rsidRPr="00D325CE">
              <w:rPr>
                <w:rFonts w:ascii="Verdana" w:hAnsi="Verdana"/>
                <w:sz w:val="16"/>
                <w:szCs w:val="16"/>
                <w:vertAlign w:val="superscript"/>
              </w:rPr>
              <w:t>st</w:t>
            </w:r>
            <w:r w:rsidRPr="00D325CE">
              <w:rPr>
                <w:rFonts w:ascii="Verdana" w:hAnsi="Verdana"/>
                <w:sz w:val="16"/>
                <w:szCs w:val="16"/>
              </w:rPr>
              <w:t xml:space="preserve"> Street</w:t>
            </w:r>
          </w:p>
          <w:p w14:paraId="1BB04100" w14:textId="77777777" w:rsidR="00317F6A" w:rsidRDefault="00317F6A" w:rsidP="007E7E55">
            <w:pPr>
              <w:rPr>
                <w:rFonts w:ascii="Verdana" w:hAnsi="Verdana"/>
                <w:sz w:val="16"/>
                <w:szCs w:val="16"/>
              </w:rPr>
            </w:pPr>
            <w:r w:rsidRPr="00D325CE">
              <w:rPr>
                <w:rFonts w:ascii="Verdana" w:hAnsi="Verdana"/>
                <w:sz w:val="16"/>
                <w:szCs w:val="16"/>
              </w:rPr>
              <w:t>Monday-Friday, 8</w:t>
            </w:r>
            <w:r>
              <w:rPr>
                <w:rFonts w:ascii="Verdana" w:hAnsi="Verdana"/>
                <w:sz w:val="16"/>
                <w:szCs w:val="16"/>
              </w:rPr>
              <w:t>am</w:t>
            </w:r>
            <w:r w:rsidRPr="00D325CE">
              <w:rPr>
                <w:rFonts w:ascii="Verdana" w:hAnsi="Verdana"/>
                <w:sz w:val="16"/>
                <w:szCs w:val="16"/>
              </w:rPr>
              <w:t>-5</w:t>
            </w:r>
            <w:r>
              <w:rPr>
                <w:rFonts w:ascii="Verdana" w:hAnsi="Verdana"/>
                <w:sz w:val="16"/>
                <w:szCs w:val="16"/>
              </w:rPr>
              <w:t>pm</w:t>
            </w:r>
            <w:r w:rsidRPr="00D325CE">
              <w:rPr>
                <w:rFonts w:ascii="Verdana" w:hAnsi="Verdana"/>
                <w:sz w:val="16"/>
                <w:szCs w:val="16"/>
              </w:rPr>
              <w:t>; EXCEPT Wednesday 10</w:t>
            </w:r>
            <w:r>
              <w:rPr>
                <w:rFonts w:ascii="Verdana" w:hAnsi="Verdana"/>
                <w:sz w:val="16"/>
                <w:szCs w:val="16"/>
              </w:rPr>
              <w:t>am</w:t>
            </w:r>
            <w:r w:rsidRPr="00D325CE">
              <w:rPr>
                <w:rFonts w:ascii="Verdana" w:hAnsi="Verdana"/>
                <w:sz w:val="16"/>
                <w:szCs w:val="16"/>
              </w:rPr>
              <w:t>-5</w:t>
            </w:r>
            <w:r>
              <w:rPr>
                <w:rFonts w:ascii="Verdana" w:hAnsi="Verdana"/>
                <w:sz w:val="16"/>
                <w:szCs w:val="16"/>
              </w:rPr>
              <w:t>pm</w:t>
            </w:r>
          </w:p>
          <w:p w14:paraId="53BA5FE9" w14:textId="1E28677E" w:rsidR="00317F6A" w:rsidRPr="00D325CE" w:rsidRDefault="00317F6A" w:rsidP="007E7E5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(434) 326-4672</w:t>
            </w:r>
          </w:p>
          <w:p w14:paraId="2FFE4F5A" w14:textId="77777777" w:rsidR="00317F6A" w:rsidRPr="00D325CE" w:rsidRDefault="00317F6A" w:rsidP="007E7E55">
            <w:pPr>
              <w:rPr>
                <w:rFonts w:ascii="Verdana" w:hAnsi="Verdana"/>
                <w:sz w:val="16"/>
                <w:szCs w:val="16"/>
              </w:rPr>
            </w:pPr>
          </w:p>
          <w:p w14:paraId="64AB9392" w14:textId="77777777" w:rsidR="00BD6559" w:rsidRDefault="006847F0" w:rsidP="007E7E5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801 </w:t>
            </w:r>
            <w:r w:rsidR="00BD6559">
              <w:rPr>
                <w:rFonts w:ascii="Verdana" w:hAnsi="Verdana"/>
                <w:sz w:val="16"/>
                <w:szCs w:val="16"/>
              </w:rPr>
              <w:t>Hardy Drive</w:t>
            </w:r>
          </w:p>
          <w:p w14:paraId="25493B81" w14:textId="77777777" w:rsidR="00BD6559" w:rsidRDefault="00711CDA" w:rsidP="007E7E5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By appointment only.</w:t>
            </w:r>
          </w:p>
          <w:p w14:paraId="057C9A2F" w14:textId="1D84E818" w:rsidR="00BD6559" w:rsidRDefault="00BD6559" w:rsidP="007E7E5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(434) </w:t>
            </w:r>
            <w:r w:rsidR="00D77A2C">
              <w:rPr>
                <w:rFonts w:ascii="Verdana" w:hAnsi="Verdana"/>
                <w:sz w:val="16"/>
                <w:szCs w:val="16"/>
              </w:rPr>
              <w:t>326-4672 ext. 9308</w:t>
            </w:r>
          </w:p>
          <w:p w14:paraId="1833BA25" w14:textId="77777777" w:rsidR="00BD6559" w:rsidRDefault="00BD6559" w:rsidP="007E7E55">
            <w:pPr>
              <w:rPr>
                <w:rFonts w:ascii="Verdana" w:hAnsi="Verdana"/>
                <w:sz w:val="16"/>
                <w:szCs w:val="16"/>
              </w:rPr>
            </w:pPr>
          </w:p>
          <w:p w14:paraId="0AC258C5" w14:textId="64E1387D" w:rsidR="004149C0" w:rsidRPr="004149C0" w:rsidRDefault="004149C0" w:rsidP="004149C0">
            <w:pPr>
              <w:rPr>
                <w:i/>
                <w:iCs/>
              </w:rPr>
            </w:pPr>
          </w:p>
          <w:p w14:paraId="5CD424AD" w14:textId="5B2CEE62" w:rsidR="004149C0" w:rsidRDefault="004149C0" w:rsidP="004149C0">
            <w:pPr>
              <w:rPr>
                <w:rFonts w:cstheme="minorHAnsi"/>
                <w:sz w:val="18"/>
                <w:szCs w:val="18"/>
              </w:rPr>
            </w:pPr>
          </w:p>
          <w:p w14:paraId="1B76ED8E" w14:textId="77777777" w:rsidR="004149C0" w:rsidRDefault="004149C0" w:rsidP="004651B5">
            <w:pPr>
              <w:rPr>
                <w:u w:val="single"/>
              </w:rPr>
            </w:pPr>
          </w:p>
          <w:p w14:paraId="1378D258" w14:textId="3280F5CC" w:rsidR="00317F6A" w:rsidRPr="007E12C3" w:rsidRDefault="00317F6A" w:rsidP="004651B5">
            <w:r w:rsidRPr="008D5C08">
              <w:rPr>
                <w:u w:val="single"/>
              </w:rPr>
              <w:t>Maintenance</w:t>
            </w:r>
          </w:p>
          <w:p w14:paraId="1D2A3697" w14:textId="6001D242" w:rsidR="00317F6A" w:rsidRDefault="00317F6A" w:rsidP="007E7E55">
            <w:pPr>
              <w:rPr>
                <w:rFonts w:cstheme="minorHAnsi"/>
                <w:sz w:val="18"/>
                <w:szCs w:val="18"/>
              </w:rPr>
            </w:pPr>
            <w:r w:rsidRPr="009572AB">
              <w:rPr>
                <w:rFonts w:cstheme="minorHAnsi"/>
                <w:sz w:val="18"/>
                <w:szCs w:val="18"/>
              </w:rPr>
              <w:t>(434) 227-2107</w:t>
            </w:r>
          </w:p>
          <w:p w14:paraId="4003B949" w14:textId="77777777" w:rsidR="00E72A86" w:rsidRDefault="00E72A86" w:rsidP="007E7E55">
            <w:pPr>
              <w:rPr>
                <w:rFonts w:cstheme="minorHAnsi"/>
                <w:sz w:val="18"/>
                <w:szCs w:val="18"/>
              </w:rPr>
            </w:pPr>
          </w:p>
          <w:p w14:paraId="045BDCAD" w14:textId="77777777" w:rsidR="00E72A86" w:rsidRPr="00E72A86" w:rsidRDefault="00E72A86" w:rsidP="007E7E55">
            <w:pPr>
              <w:rPr>
                <w:rFonts w:cstheme="minorHAnsi"/>
                <w:u w:val="single"/>
              </w:rPr>
            </w:pPr>
            <w:r w:rsidRPr="00E72A86">
              <w:rPr>
                <w:rFonts w:cstheme="minorHAnsi"/>
                <w:u w:val="single"/>
              </w:rPr>
              <w:t>Non-Emergency Police</w:t>
            </w:r>
          </w:p>
          <w:p w14:paraId="40EC0591" w14:textId="1CA50603" w:rsidR="004C684E" w:rsidRPr="009572AB" w:rsidRDefault="00E72A86" w:rsidP="007E7E55">
            <w:pPr>
              <w:rPr>
                <w:rFonts w:cstheme="minorHAnsi"/>
                <w:sz w:val="18"/>
                <w:szCs w:val="18"/>
              </w:rPr>
            </w:pPr>
            <w:r w:rsidRPr="00E72A86">
              <w:rPr>
                <w:rFonts w:cstheme="minorHAnsi"/>
                <w:sz w:val="18"/>
                <w:szCs w:val="18"/>
              </w:rPr>
              <w:t>(434) 970-3280</w:t>
            </w:r>
          </w:p>
          <w:p w14:paraId="777CF04E" w14:textId="5FC6C648" w:rsidR="001B7A50" w:rsidRDefault="001B7A50" w:rsidP="007E7E55">
            <w:pPr>
              <w:rPr>
                <w:rFonts w:ascii="Verdana" w:hAnsi="Verdana"/>
                <w:sz w:val="16"/>
                <w:szCs w:val="16"/>
              </w:rPr>
            </w:pPr>
          </w:p>
          <w:p w14:paraId="557521A9" w14:textId="77777777" w:rsidR="00EE2CBE" w:rsidRDefault="006925AC" w:rsidP="00E85B9D">
            <w:pPr>
              <w:rPr>
                <w:sz w:val="20"/>
                <w:szCs w:val="20"/>
              </w:rPr>
            </w:pPr>
            <w:r w:rsidRPr="00640097">
              <w:rPr>
                <w:b/>
                <w:bCs/>
                <w:color w:val="FF0000"/>
                <w:sz w:val="20"/>
                <w:szCs w:val="20"/>
              </w:rPr>
              <w:t>Reminder</w:t>
            </w:r>
            <w:r w:rsidRPr="00640097">
              <w:rPr>
                <w:sz w:val="20"/>
                <w:szCs w:val="20"/>
              </w:rPr>
              <w:t xml:space="preserve">: Please place </w:t>
            </w:r>
            <w:r w:rsidR="00C33E47">
              <w:rPr>
                <w:sz w:val="20"/>
                <w:szCs w:val="20"/>
              </w:rPr>
              <w:t xml:space="preserve">rent </w:t>
            </w:r>
            <w:r w:rsidR="004A5E0C" w:rsidRPr="00640097">
              <w:rPr>
                <w:sz w:val="20"/>
                <w:szCs w:val="20"/>
              </w:rPr>
              <w:t>payments in the drop box</w:t>
            </w:r>
            <w:r w:rsidR="0055750E" w:rsidRPr="00640097">
              <w:rPr>
                <w:sz w:val="20"/>
                <w:szCs w:val="20"/>
              </w:rPr>
              <w:t xml:space="preserve"> at the rental office. Receipts will </w:t>
            </w:r>
            <w:r w:rsidR="004A5E0C" w:rsidRPr="00640097">
              <w:rPr>
                <w:sz w:val="20"/>
                <w:szCs w:val="20"/>
              </w:rPr>
              <w:t xml:space="preserve">be mailed out to </w:t>
            </w:r>
            <w:r w:rsidR="00640097" w:rsidRPr="00640097">
              <w:rPr>
                <w:sz w:val="20"/>
                <w:szCs w:val="20"/>
              </w:rPr>
              <w:t>confirm payment.</w:t>
            </w:r>
          </w:p>
          <w:p w14:paraId="1B460C06" w14:textId="74DC0C74" w:rsidR="004E0E18" w:rsidRPr="00640097" w:rsidRDefault="004E0E18" w:rsidP="00E85B9D">
            <w:pPr>
              <w:rPr>
                <w:sz w:val="20"/>
                <w:szCs w:val="20"/>
              </w:rPr>
            </w:pPr>
          </w:p>
        </w:tc>
      </w:tr>
      <w:tr w:rsidR="00054297" w14:paraId="78731717" w14:textId="77777777" w:rsidTr="0022227C">
        <w:trPr>
          <w:cantSplit/>
          <w:trHeight w:val="2473"/>
        </w:trPr>
        <w:tc>
          <w:tcPr>
            <w:tcW w:w="5400" w:type="dxa"/>
            <w:tcBorders>
              <w:top w:val="single" w:sz="8" w:space="0" w:color="auto"/>
            </w:tcBorders>
            <w:shd w:val="clear" w:color="auto" w:fill="auto"/>
          </w:tcPr>
          <w:p w14:paraId="5951FADC" w14:textId="7F72F69A" w:rsidR="00054297" w:rsidRDefault="004B718E" w:rsidP="00CA51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98FF3F3" wp14:editId="1473BC7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66675</wp:posOffset>
                      </wp:positionV>
                      <wp:extent cx="3312160" cy="1371600"/>
                      <wp:effectExtent l="0" t="0" r="21590" b="1905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16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98DBC" w14:textId="736DF6B2" w:rsidR="009627BF" w:rsidRPr="008F62F1" w:rsidRDefault="009627BF" w:rsidP="009627BF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Where’s My </w:t>
                                  </w:r>
                                  <w:r w:rsidR="00834CB3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Chromebook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  <w:p w14:paraId="018F4283" w14:textId="1C1108B3" w:rsidR="009627BF" w:rsidRPr="00A061D2" w:rsidRDefault="002643DD" w:rsidP="009627B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&amp;quot" w:hAnsi="&amp;quot"/>
                                      <w:noProof/>
                                      <w:color w:val="0079C2"/>
                                      <w:sz w:val="27"/>
                                      <w:szCs w:val="27"/>
                                    </w:rPr>
                                    <w:drawing>
                                      <wp:inline distT="0" distB="0" distL="0" distR="0" wp14:anchorId="5B80A014" wp14:editId="4D20733F">
                                        <wp:extent cx="847725" cy="704850"/>
                                        <wp:effectExtent l="0" t="0" r="0" b="0"/>
                                        <wp:docPr id="15" name="Picture 15" descr="illustration of laptop and wifi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llustration of laptop and wifi">
                                                  <a:hlinkClick r:id="rId1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725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E746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="00A43BF7" w:rsidRPr="00A43BF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f you still need a Chromebook or help with accessing the internet, please reach out to your </w:t>
                                  </w:r>
                                  <w:r w:rsidR="00FA5D3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child’s </w:t>
                                  </w:r>
                                  <w:r w:rsidR="00A43BF7" w:rsidRPr="00A43BF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principal.</w:t>
                                  </w:r>
                                  <w:r w:rsidR="009627BF" w:rsidRPr="00A061D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1260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For more school information call, (434) 245-24</w:t>
                                  </w:r>
                                  <w:r w:rsidR="009F428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 w:rsidR="0081260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FF74D90" w14:textId="77777777" w:rsidR="009627BF" w:rsidRDefault="009627BF" w:rsidP="004B71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8FF3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15pt;margin-top:5.25pt;width:260.8pt;height:10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" fillcolor="#cf9">
                      <v:textbox>
                        <w:txbxContent>
                          <w:p w14:paraId="58098DBC" w14:textId="736DF6B2" w:rsidR="009627BF" w:rsidRPr="008F62F1" w:rsidRDefault="009627BF" w:rsidP="009627BF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Where’s My </w:t>
                            </w:r>
                            <w:r w:rsidR="00834CB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Chromebook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18F4283" w14:textId="1C1108B3" w:rsidR="009627BF" w:rsidRPr="00A061D2" w:rsidRDefault="002643DD" w:rsidP="009627B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noProof/>
                                <w:color w:val="0079C2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B80A014" wp14:editId="4D20733F">
                                  <wp:extent cx="847725" cy="704850"/>
                                  <wp:effectExtent l="0" t="0" r="0" b="0"/>
                                  <wp:docPr id="15" name="Picture 15" descr="illustration of laptop and wifi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llustration of laptop and wifi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746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</w:t>
                            </w:r>
                            <w:r w:rsidR="00A43BF7" w:rsidRPr="00A43B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f you still need a Chromebook or help with accessing the internet, please reach out to your </w:t>
                            </w:r>
                            <w:r w:rsidR="00FA5D3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child’s </w:t>
                            </w:r>
                            <w:r w:rsidR="00A43BF7" w:rsidRPr="00A43B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principal.</w:t>
                            </w:r>
                            <w:r w:rsidR="009627BF" w:rsidRPr="00A061D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260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For more school information call, (434) 245-24</w:t>
                            </w:r>
                            <w:r w:rsidR="009F428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00</w:t>
                            </w:r>
                            <w:r w:rsidR="0081260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FF74D90" w14:textId="77777777" w:rsidR="009627BF" w:rsidRDefault="009627BF" w:rsidP="004B718E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0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3911BC57" w14:textId="4CB8B08F" w:rsidR="00054297" w:rsidRPr="00C623AF" w:rsidRDefault="009627BF" w:rsidP="00CA5113">
            <w:pPr>
              <w:rPr>
                <w:rFonts w:ascii="Arial" w:hAnsi="Arial" w:cs="Arial"/>
                <w:bCs/>
                <w:iCs/>
                <w:noProof/>
              </w:rPr>
            </w:pPr>
            <w:r w:rsidRPr="0000363F"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45A4499" wp14:editId="41FD5D7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71755</wp:posOffset>
                      </wp:positionV>
                      <wp:extent cx="3348355" cy="1339850"/>
                      <wp:effectExtent l="0" t="0" r="23495" b="1270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8355" cy="133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65648" w14:textId="5539EE22" w:rsidR="009627BF" w:rsidRPr="008F62F1" w:rsidRDefault="009627BF" w:rsidP="004B718E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COVID-19 </w:t>
                                  </w:r>
                                  <w:r w:rsidR="007C20BF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School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  <w:r w:rsidR="007C20BF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&amp; Update</w:t>
                                  </w:r>
                                </w:p>
                                <w:p w14:paraId="3768DB7A" w14:textId="18BB2D96" w:rsidR="009627BF" w:rsidRPr="00E64E04" w:rsidRDefault="00780EA2" w:rsidP="003C7B8F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Charlottesville City Schools </w:t>
                                  </w:r>
                                  <w:r w:rsidR="00FA5D3B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are </w:t>
                                  </w: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closed for the remainder of the 2019-</w:t>
                                  </w:r>
                                  <w:r w:rsidR="00FA5D3B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20 school year following Governor Northam’s statewide school closure to contain the </w:t>
                                  </w:r>
                                  <w:r w:rsidR="00FA5D3B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oronavirus. Stay </w:t>
                                  </w:r>
                                  <w:r w:rsidR="00EB2BB6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informed</w:t>
                                  </w:r>
                                  <w:r w:rsidR="00DF50F6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of</w:t>
                                  </w: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C1B75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important</w:t>
                                  </w:r>
                                  <w:r w:rsidR="004F2DC9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A5D3B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school </w:t>
                                  </w:r>
                                  <w:r w:rsidRPr="00780EA2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>updates related to continuity of learning and more</w:t>
                                  </w:r>
                                  <w:r w:rsidR="00BC1B75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by visiting </w:t>
                                  </w:r>
                                  <w:r w:rsidR="00257213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13" w:history="1">
                                    <w:r w:rsidR="005D04DC" w:rsidRPr="005D04DC">
                                      <w:rPr>
                                        <w:rStyle w:val="Hyperlink"/>
                                        <w:rFonts w:ascii="Verdana" w:hAnsi="Verdana"/>
                                        <w:color w:val="auto"/>
                                        <w:sz w:val="16"/>
                                        <w:szCs w:val="16"/>
                                      </w:rPr>
                                      <w:t>http://charlottesvilleschools.org/coronavirus/</w:t>
                                    </w:r>
                                  </w:hyperlink>
                                  <w:r w:rsidR="005D04DC" w:rsidRPr="005D04DC">
                                    <w:rPr>
                                      <w:rFonts w:ascii="Verdana" w:hAnsi="Verdan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09983EE" w14:textId="77777777" w:rsidR="00FD1B50" w:rsidRDefault="00FD1B5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A4499" id="_x0000_s1027" type="#_x0000_t202" style="position:absolute;margin-left:-1.4pt;margin-top:5.65pt;width:263.65pt;height:10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" fillcolor="#c9f">
                      <v:textbox>
                        <w:txbxContent>
                          <w:p w14:paraId="3A465648" w14:textId="5539EE22" w:rsidR="009627BF" w:rsidRPr="008F62F1" w:rsidRDefault="009627BF" w:rsidP="004B718E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COVID-19 </w:t>
                            </w:r>
                            <w:r w:rsidR="007C20B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Resources</w:t>
                            </w:r>
                            <w:r w:rsidR="007C20B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Update</w:t>
                            </w:r>
                          </w:p>
                          <w:p w14:paraId="3768DB7A" w14:textId="18BB2D96" w:rsidR="009627BF" w:rsidRPr="00E64E04" w:rsidRDefault="00780EA2" w:rsidP="003C7B8F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Charlottesville City Schools </w:t>
                            </w:r>
                            <w:r w:rsidR="00FA5D3B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closed for the remainder of the 2019-</w:t>
                            </w:r>
                            <w:r w:rsidR="00FA5D3B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20</w:t>
                            </w: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20 school year following Governor Northam’s statewide school closure to contain the </w:t>
                            </w:r>
                            <w:r w:rsidR="00FA5D3B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C</w:t>
                            </w: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oronavirus. Stay </w:t>
                            </w:r>
                            <w:r w:rsidR="00EB2BB6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informed</w:t>
                            </w:r>
                            <w:r w:rsidR="00DF50F6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of</w:t>
                            </w: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1B75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important</w:t>
                            </w:r>
                            <w:r w:rsidR="004F2DC9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5D3B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school </w:t>
                            </w:r>
                            <w:r w:rsidRPr="00780EA2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>updates related to continuity of learning and more</w:t>
                            </w:r>
                            <w:r w:rsidR="00BC1B75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by visiting </w:t>
                            </w:r>
                            <w:r w:rsidR="00257213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4" w:history="1">
                              <w:r w:rsidR="005D04DC" w:rsidRPr="005D04DC">
                                <w:rPr>
                                  <w:rStyle w:val="Hyperlink"/>
                                  <w:rFonts w:ascii="Verdana" w:hAnsi="Verdana"/>
                                  <w:color w:val="auto"/>
                                  <w:sz w:val="16"/>
                                  <w:szCs w:val="16"/>
                                </w:rPr>
                                <w:t>http://charlottesvilleschools.org/coronavirus/</w:t>
                              </w:r>
                            </w:hyperlink>
                            <w:r w:rsidR="005D04DC" w:rsidRPr="005D04DC">
                              <w:rPr>
                                <w:rFonts w:ascii="Verdana" w:hAnsi="Verdan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09983EE" w14:textId="77777777" w:rsidR="00FD1B50" w:rsidRDefault="00FD1B5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15CC8" w14:paraId="741D63C4" w14:textId="77777777" w:rsidTr="00E8765B">
        <w:trPr>
          <w:cantSplit/>
          <w:trHeight w:val="1401"/>
        </w:trPr>
        <w:tc>
          <w:tcPr>
            <w:tcW w:w="5400" w:type="dxa"/>
            <w:shd w:val="clear" w:color="auto" w:fill="auto"/>
          </w:tcPr>
          <w:p w14:paraId="7DD1E6A5" w14:textId="6D6B3CE4" w:rsidR="00E8765B" w:rsidRDefault="0026381E" w:rsidP="00212EFA">
            <w:pPr>
              <w:jc w:val="center"/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A451E">
              <w:rPr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63C924E" wp14:editId="535A90B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265170" cy="1038225"/>
                      <wp:effectExtent l="0" t="0" r="11430" b="28575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77492" w14:textId="758C657B" w:rsidR="00C92826" w:rsidRPr="008F62F1" w:rsidRDefault="00126AB0" w:rsidP="00C92826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Here Comes </w:t>
                                  </w:r>
                                  <w:r w:rsidR="00052C8A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 w:rsidR="00667C99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, June</w:t>
                                  </w:r>
                                  <w:r w:rsidR="00C07CF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73BB5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="0044707B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</w:p>
                                <w:p w14:paraId="530955BF" w14:textId="3BE716DE" w:rsidR="00C92826" w:rsidRDefault="00773BB5" w:rsidP="00052C8A"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Saturday, June 20th </w:t>
                                  </w:r>
                                  <w:r w:rsidR="0081260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is the summer solstice. T</w:t>
                                  </w:r>
                                  <w:r w:rsidR="00052C8A" w:rsidRPr="00052C8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he summer solstice is when the </w:t>
                                  </w:r>
                                  <w:r w:rsidR="00FA5D3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052C8A" w:rsidRPr="00052C8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un reaches its highest position in the sky and is the day with the longest period of daylight.</w:t>
                                  </w:r>
                                  <w:r w:rsidR="0022227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It marks the beginning of summer in the northern hemisphere.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C924E" id="_x0000_s1028" type="#_x0000_t202" style="position:absolute;left:0;text-align:left;margin-left:.05pt;margin-top:.3pt;width:257.1pt;height:8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" fillcolor="#f9f">
                      <v:textbox>
                        <w:txbxContent>
                          <w:p w14:paraId="25377492" w14:textId="758C657B" w:rsidR="00C92826" w:rsidRPr="008F62F1" w:rsidRDefault="00126AB0" w:rsidP="00C9282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Here Comes </w:t>
                            </w:r>
                            <w:r w:rsidR="00052C8A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Summer</w:t>
                            </w:r>
                            <w:r w:rsidR="00667C9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, June</w:t>
                            </w:r>
                            <w:r w:rsidR="00C07CF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3BB5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20</w:t>
                            </w:r>
                            <w:r w:rsidR="0044707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th</w:t>
                            </w:r>
                          </w:p>
                          <w:p w14:paraId="530955BF" w14:textId="3BE716DE" w:rsidR="00C92826" w:rsidRDefault="00773BB5" w:rsidP="00052C8A"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Saturday, June 20th </w:t>
                            </w:r>
                            <w:r w:rsidR="0081260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is the summer solstice. T</w:t>
                            </w:r>
                            <w:r w:rsidR="00052C8A" w:rsidRPr="00052C8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he summer solstice is when the </w:t>
                            </w:r>
                            <w:r w:rsidR="00FA5D3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</w:t>
                            </w:r>
                            <w:r w:rsidR="00052C8A" w:rsidRPr="00052C8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un reaches its highest position in the sky and is the day with the longest period of daylight.</w:t>
                            </w:r>
                            <w:r w:rsidR="0022227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It marks the beginning of summer in the northern hemisphere.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A451E"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Remember to s</w:t>
            </w:r>
            <w:r w:rsidR="008C7BF9" w:rsidRPr="00CA451E"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tay 6 feet apart </w:t>
            </w:r>
            <w:r w:rsidR="00CA451E"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from your friends when speaking to them.</w:t>
            </w:r>
          </w:p>
          <w:p w14:paraId="460BE2A6" w14:textId="1C8AFB83" w:rsidR="00205667" w:rsidRPr="00CA451E" w:rsidRDefault="00205667" w:rsidP="00212EFA">
            <w:pPr>
              <w:jc w:val="center"/>
              <w:rPr>
                <w:noProof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If you are need of a mask, please contact the Rental Office</w:t>
            </w:r>
            <w:r w:rsidR="00126AB0">
              <w:rPr>
                <w:rFonts w:ascii="Century Gothic" w:hAnsi="Century Gothic"/>
                <w:b/>
                <w:color w:val="313131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.</w:t>
            </w:r>
          </w:p>
          <w:p w14:paraId="0FE719F0" w14:textId="389B1212" w:rsidR="00B15CC8" w:rsidRDefault="00B15CC8" w:rsidP="00CA5113">
            <w:pPr>
              <w:rPr>
                <w:noProof/>
              </w:rPr>
            </w:pPr>
          </w:p>
        </w:tc>
        <w:tc>
          <w:tcPr>
            <w:tcW w:w="5400" w:type="dxa"/>
            <w:gridSpan w:val="2"/>
            <w:shd w:val="clear" w:color="auto" w:fill="auto"/>
          </w:tcPr>
          <w:p w14:paraId="2FDAB34D" w14:textId="66FDFB35" w:rsidR="00B15CC8" w:rsidRPr="00126AB0" w:rsidRDefault="0026381E" w:rsidP="00126AB0">
            <w:pPr>
              <w:jc w:val="center"/>
              <w:rPr>
                <w:noProof/>
                <w:color w:val="0070C0"/>
              </w:rPr>
            </w:pPr>
            <w:r w:rsidRPr="0000363F"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4285BB0" wp14:editId="5F2C52F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14605</wp:posOffset>
                      </wp:positionV>
                      <wp:extent cx="3312795" cy="1025525"/>
                      <wp:effectExtent l="0" t="0" r="20955" b="22225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795" cy="1025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93629" w14:textId="554582EF" w:rsidR="006B2757" w:rsidRDefault="00126AB0" w:rsidP="006B2757">
                                  <w:pP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Happy </w:t>
                                  </w:r>
                                  <w:r w:rsidR="0044707B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Father’s Day, June </w:t>
                                  </w:r>
                                  <w:r w:rsidR="00145F32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  <w:p w14:paraId="0C0E4E87" w14:textId="6C471D7F" w:rsidR="0078387C" w:rsidRPr="00D26C26" w:rsidRDefault="00243E40" w:rsidP="006B2757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e Father’s Day 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is celebration was brought by the Spanish and Portuguese to Latin America, where 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it is often still observed on 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March 19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Many countries throughout 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Europe and 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North 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Americas 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ave adopted the U.S. date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of observance</w:t>
                                  </w:r>
                                  <w:r w:rsidRPr="00243E4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, which is the third Sunday of June</w:t>
                                  </w:r>
                                  <w:r w:rsidR="006B2757" w:rsidRPr="006B275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85BB0" id="_x0000_s1029" type="#_x0000_t202" style="position:absolute;left:0;text-align:left;margin-left:.1pt;margin-top:1.15pt;width:260.85pt;height:8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" fillcolor="#3cc">
                      <v:textbox>
                        <w:txbxContent>
                          <w:p w14:paraId="3F393629" w14:textId="554582EF" w:rsidR="006B2757" w:rsidRDefault="00126AB0" w:rsidP="006B275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Happy </w:t>
                            </w:r>
                            <w:r w:rsidR="0044707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Father’s Day, June </w:t>
                            </w:r>
                            <w:r w:rsidR="00145F32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14:paraId="0C0E4E87" w14:textId="6C471D7F" w:rsidR="0078387C" w:rsidRPr="00D26C26" w:rsidRDefault="00243E40" w:rsidP="006B2757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Th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e Father’s Day 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is celebration was brought by the Spanish and Portuguese to Latin America, where 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it is often still observed on 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March 19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Many countries throughout 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Europe and 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North 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Americas 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ave adopted the U.S. date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of observance</w:t>
                            </w:r>
                            <w:r w:rsidRPr="00243E4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 which is the third Sunday of June</w:t>
                            </w:r>
                            <w:r w:rsidR="006B2757" w:rsidRPr="006B275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24C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A748BB0" wp14:editId="1ADF90A8">
                  <wp:extent cx="475488" cy="411480"/>
                  <wp:effectExtent l="0" t="0" r="127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019B">
              <w:rPr>
                <w:noProof/>
                <w:color w:val="0070C0"/>
              </w:rPr>
              <w:t xml:space="preserve"> </w:t>
            </w:r>
            <w:r w:rsidR="00735800">
              <w:rPr>
                <w:noProof/>
                <w:color w:val="0070C0"/>
              </w:rPr>
              <w:br/>
            </w:r>
            <w:r w:rsidR="00FA3C9F">
              <w:rPr>
                <w:rFonts w:ascii="Century Gothic" w:hAnsi="Century Gothic"/>
                <w:b/>
                <w:color w:val="7030A0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Be safe! Stay </w:t>
            </w:r>
            <w:r w:rsidR="00D1359D" w:rsidRPr="00E0624C">
              <w:rPr>
                <w:rFonts w:ascii="Century Gothic" w:hAnsi="Century Gothic"/>
                <w:b/>
                <w:color w:val="7030A0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in</w:t>
            </w:r>
            <w:r w:rsidR="00D1359D">
              <w:rPr>
                <w:rFonts w:ascii="Century Gothic" w:hAnsi="Century Gothic"/>
                <w:b/>
                <w:color w:val="7030A0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side</w:t>
            </w:r>
            <w:r w:rsidR="00D1359D" w:rsidRPr="00E0624C">
              <w:rPr>
                <w:rFonts w:ascii="Century Gothic" w:hAnsi="Century Gothic"/>
                <w:b/>
                <w:color w:val="7030A0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!</w:t>
            </w:r>
          </w:p>
        </w:tc>
      </w:tr>
      <w:tr w:rsidR="007D4AC8" w14:paraId="4246994D" w14:textId="77777777" w:rsidTr="00361C1E">
        <w:trPr>
          <w:cantSplit/>
          <w:trHeight w:val="9630"/>
        </w:trPr>
        <w:tc>
          <w:tcPr>
            <w:tcW w:w="5400" w:type="dxa"/>
            <w:shd w:val="clear" w:color="auto" w:fill="auto"/>
          </w:tcPr>
          <w:p w14:paraId="7E37F061" w14:textId="12FEC3AF" w:rsidR="007D4AC8" w:rsidRPr="00C25A6F" w:rsidRDefault="00CD1BC6" w:rsidP="00CA5113">
            <w:pPr>
              <w:rPr>
                <w:rFonts w:ascii="Arial" w:hAnsi="Arial" w:cs="Arial"/>
                <w:bCs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5F60BF74" wp14:editId="3508DE1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18415</wp:posOffset>
                      </wp:positionV>
                      <wp:extent cx="3277235" cy="6029325"/>
                      <wp:effectExtent l="0" t="0" r="18415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7235" cy="6029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8B861" w14:textId="592F76E7" w:rsidR="007D4AC8" w:rsidRDefault="00CD1BC6" w:rsidP="00CD1BC6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Meet Our Staff</w:t>
                                  </w:r>
                                  <w:r w:rsidR="007D4AC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84123F">
                                    <w:rPr>
                                      <w:rFonts w:ascii="Verdana" w:hAnsi="Verdana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CF16EF0" wp14:editId="429B3B78">
                                        <wp:extent cx="1801368" cy="2404872"/>
                                        <wp:effectExtent l="0" t="0" r="8890" b="0"/>
                                        <wp:docPr id="10" name="Picture 10" descr="A person posing for the camera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epe 2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1368" cy="240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9FB88C6" w14:textId="66205459" w:rsidR="00DC712B" w:rsidRPr="00DC712B" w:rsidRDefault="007D789A" w:rsidP="00DC712B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126AB0">
                                    <w:rPr>
                                      <w:rFonts w:ascii="Verdana" w:hAnsi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Perpetue </w:t>
                                  </w:r>
                                  <w:proofErr w:type="spellStart"/>
                                  <w:r w:rsidRPr="00126AB0">
                                    <w:rPr>
                                      <w:rFonts w:ascii="Verdana" w:hAnsi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Moumbossy</w:t>
                                  </w:r>
                                  <w:proofErr w:type="spellEnd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was born in the Republic of Congo in Africa. </w:t>
                                  </w:r>
                                  <w:r w:rsidR="00095A06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graduated from </w:t>
                                  </w:r>
                                  <w:proofErr w:type="spellStart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Marien</w:t>
                                  </w:r>
                                  <w:proofErr w:type="spellEnd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Ngouabi</w:t>
                                  </w:r>
                                  <w:proofErr w:type="spellEnd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University in Business/Accounting. Due to the civil war, </w:t>
                                  </w:r>
                                  <w:r w:rsidR="00095A06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moved </w:t>
                                  </w:r>
                                  <w:r w:rsidR="00095A06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the United States in 2007. </w:t>
                                  </w:r>
                                  <w:r w:rsidR="00095A06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lived in Syracuse</w:t>
                                  </w:r>
                                  <w:r w:rsidR="007340A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NY for three years, moved to Harrisburg PA for 1 year, then relocated to Charlottesville in 2011. </w:t>
                                  </w:r>
                                </w:p>
                                <w:p w14:paraId="71BB0B36" w14:textId="6652FA34" w:rsidR="00DC712B" w:rsidRPr="00DC712B" w:rsidRDefault="007340A0" w:rsidP="00DC712B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Prior to CRHA, 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worked as a care provider at ABC Preschool</w:t>
                                  </w:r>
                                  <w:r w:rsidR="005C3A3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and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as a French teacher at Mighty Minds Little Hands International Preschool.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lso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, 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worked as a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ubstitute teacher for the Charlottesville City Schools, and for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="005C3A3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CLASS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after school program. </w:t>
                                  </w:r>
                                </w:p>
                                <w:p w14:paraId="2FAA1D6A" w14:textId="6B80E3A3" w:rsidR="00DC712B" w:rsidRPr="00DC712B" w:rsidRDefault="005C3A3D" w:rsidP="00DC712B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graduated in Management 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from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P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iedmont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irginia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ommunity College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was a public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housing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resident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of the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Westhaven</w:t>
                                  </w:r>
                                  <w:proofErr w:type="spellEnd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Community and completed a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PHAR I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nternship and Leadership Program.</w:t>
                                  </w:r>
                                </w:p>
                                <w:p w14:paraId="2C373CA8" w14:textId="737B7960" w:rsidR="00DC712B" w:rsidRPr="00DC712B" w:rsidRDefault="0012561A" w:rsidP="00DC712B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joined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CRHA a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 an Assistant Asset Manager in November 2017.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Currently, she is the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Property Manager of </w:t>
                                  </w:r>
                                  <w:r w:rsidR="0059656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South First Street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6th Street 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ommunit</w:t>
                                  </w:r>
                                  <w:r w:rsidR="00746EB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ies and the scattered sites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6251332" w14:textId="5EB7B4AB" w:rsidR="007D4AC8" w:rsidRPr="001C6945" w:rsidRDefault="00DF6A79" w:rsidP="00DC712B">
                                  <w:pPr>
                                    <w:rPr>
                                      <w:rFonts w:ascii="Verdana" w:hAnsi="Verdana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speak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French, English, Lingala, </w:t>
                                  </w:r>
                                  <w:proofErr w:type="spellStart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Munukutuba</w:t>
                                  </w:r>
                                  <w:proofErr w:type="spellEnd"/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, and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several </w:t>
                                  </w:r>
                                  <w:r w:rsidR="00DC712B" w:rsidRPr="00DC712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other dialects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7D4A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0BF74" id="_x0000_s1030" type="#_x0000_t202" style="position:absolute;margin-left:-.9pt;margin-top:1.45pt;width:258.05pt;height:474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" fillcolor="#fc6">
                      <v:textbox>
                        <w:txbxContent>
                          <w:p w14:paraId="2508B861" w14:textId="592F76E7" w:rsidR="007D4AC8" w:rsidRDefault="00CD1BC6" w:rsidP="00CD1B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Meet Our Staff</w:t>
                            </w:r>
                            <w:r w:rsidR="007D4AC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84123F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F16EF0" wp14:editId="429B3B78">
                                  <wp:extent cx="1801368" cy="2404872"/>
                                  <wp:effectExtent l="0" t="0" r="8890" b="0"/>
                                  <wp:docPr id="10" name="Picture 10" descr="A person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pe 2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2404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B88C6" w14:textId="66205459" w:rsidR="00DC712B" w:rsidRPr="00DC712B" w:rsidRDefault="007D789A" w:rsidP="00DC712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126AB0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Perpetue </w:t>
                            </w:r>
                            <w:proofErr w:type="spellStart"/>
                            <w:r w:rsidRPr="00126AB0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Moumbossy</w:t>
                            </w:r>
                            <w:proofErr w:type="spellEnd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was born in the Republic of Congo in Africa. </w:t>
                            </w:r>
                            <w:r w:rsidR="00095A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graduated from </w:t>
                            </w:r>
                            <w:proofErr w:type="spellStart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Marien</w:t>
                            </w:r>
                            <w:proofErr w:type="spellEnd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Ngouabi</w:t>
                            </w:r>
                            <w:proofErr w:type="spellEnd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University in Business/Accounting. Due to the civil war, </w:t>
                            </w:r>
                            <w:r w:rsidR="00095A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moved </w:t>
                            </w:r>
                            <w:r w:rsidR="00095A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to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the United States in 2007. </w:t>
                            </w:r>
                            <w:r w:rsidR="00095A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lived in Syracuse</w:t>
                            </w:r>
                            <w:r w:rsidR="007340A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NY for three years, moved to Harrisburg PA for 1 year, then relocated to Charlottesville in 2011. </w:t>
                            </w:r>
                          </w:p>
                          <w:p w14:paraId="71BB0B36" w14:textId="6652FA34" w:rsidR="00DC712B" w:rsidRPr="00DC712B" w:rsidRDefault="007340A0" w:rsidP="00DC712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Prior to CRHA, 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worked as a care provider at ABC Preschool</w:t>
                            </w:r>
                            <w:r w:rsidR="005C3A3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as a French teacher at Mighty Minds Little Hands International Preschool.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lso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 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worked as a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ubstitute teacher for the Charlottesville City Schools, and for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5C3A3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CLASS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after school program. </w:t>
                            </w:r>
                          </w:p>
                          <w:p w14:paraId="2FAA1D6A" w14:textId="6B80E3A3" w:rsidR="00DC712B" w:rsidRPr="00DC712B" w:rsidRDefault="005C3A3D" w:rsidP="00DC712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graduated in Management 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from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iedmont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irginia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ommunity College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was a public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housing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resident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of the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Westhaven</w:t>
                            </w:r>
                            <w:proofErr w:type="spellEnd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Community and completed a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PHAR I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nternship and Leadership Program.</w:t>
                            </w:r>
                          </w:p>
                          <w:p w14:paraId="2C373CA8" w14:textId="737B7960" w:rsidR="00DC712B" w:rsidRPr="00DC712B" w:rsidRDefault="0012561A" w:rsidP="00DC712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joined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CRHA a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 an Assistant Asset Manager in November 2017.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Currently, she is the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Property Manager of </w:t>
                            </w:r>
                            <w:r w:rsidR="0059656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South First Street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and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6th Street 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ommunit</w:t>
                            </w:r>
                            <w:r w:rsidR="00746EB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ies and the scattered sites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6251332" w14:textId="5EB7B4AB" w:rsidR="007D4AC8" w:rsidRPr="001C6945" w:rsidRDefault="00DF6A79" w:rsidP="00DC712B">
                            <w:pPr>
                              <w:rPr>
                                <w:rFonts w:ascii="Verdana" w:hAnsi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speak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French, English, Lingala, </w:t>
                            </w:r>
                            <w:proofErr w:type="spellStart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Munukutuba</w:t>
                            </w:r>
                            <w:proofErr w:type="spellEnd"/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several </w:t>
                            </w:r>
                            <w:r w:rsidR="00DC712B" w:rsidRPr="00DC712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other dialects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="007D4A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00" w:type="dxa"/>
            <w:gridSpan w:val="2"/>
            <w:shd w:val="clear" w:color="auto" w:fill="auto"/>
          </w:tcPr>
          <w:p w14:paraId="0DB70BA6" w14:textId="6585BF38" w:rsidR="007D4AC8" w:rsidRPr="00C25A6F" w:rsidRDefault="00121D44" w:rsidP="00CA5113">
            <w:pPr>
              <w:rPr>
                <w:rFonts w:ascii="Arial" w:hAnsi="Arial" w:cs="Arial"/>
                <w:bCs/>
                <w:iCs/>
              </w:rPr>
            </w:pPr>
            <w:r w:rsidRPr="00C623AF">
              <w:rPr>
                <w:rFonts w:ascii="Arial" w:hAnsi="Arial" w:cs="Arial"/>
                <w:bCs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39DD783E" wp14:editId="40EAB10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</wp:posOffset>
                      </wp:positionV>
                      <wp:extent cx="3267075" cy="6013450"/>
                      <wp:effectExtent l="0" t="0" r="28575" b="2540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7075" cy="601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5A15B" w14:textId="360FF361" w:rsidR="007D4AC8" w:rsidRDefault="007D4AC8" w:rsidP="007D4AC8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CD05FC"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CF8A56F" wp14:editId="57E9EE30">
                                        <wp:extent cx="2223770" cy="2404745"/>
                                        <wp:effectExtent l="0" t="0" r="5080" b="0"/>
                                        <wp:docPr id="12" name="Picture 12" descr="A person posing for the camera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DeaneL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7"/>
                                                <a:srcRect l="75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3887" cy="240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2E107DF" w14:textId="53B483B6" w:rsidR="007D4AC8" w:rsidRDefault="00BA1E9C" w:rsidP="007D4AC8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126AB0">
                                    <w:rPr>
                                      <w:rFonts w:ascii="Verdana" w:hAnsi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Leslie Deane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is a native of Spotsylvania County</w:t>
                                  </w:r>
                                  <w:r w:rsidR="002A6A6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 She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moved to Charlottesville</w:t>
                                  </w:r>
                                  <w:r w:rsidR="00E779F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to complete </w:t>
                                  </w:r>
                                  <w:r w:rsidR="006F6276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 w:rsidR="00E779F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under</w:t>
                                  </w:r>
                                  <w:r w:rsidR="00DE1C3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graduate degree at the University of Virginia.</w:t>
                                  </w:r>
                                  <w:r w:rsidR="00587A0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After</w:t>
                                  </w:r>
                                  <w:r w:rsidR="00FB62F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serving in a variety of positions </w:t>
                                  </w:r>
                                  <w:r w:rsidR="007134D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at the University and 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in </w:t>
                                  </w:r>
                                  <w:r w:rsidR="00FB62F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the non-profit sector, </w:t>
                                  </w:r>
                                  <w:r w:rsidR="00907B7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 ma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="00907B7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e the Housing Authority her vocational home</w:t>
                                  </w:r>
                                  <w:r w:rsidR="002849D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as the Administrative Assistant at the CRHA Rental Office</w:t>
                                  </w:r>
                                  <w:r w:rsidR="00907B7E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971A3FB" w14:textId="3FC50FDF" w:rsidR="00907B7E" w:rsidRDefault="00D5191C" w:rsidP="007D4AC8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 w:rsidR="00EC63E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interest in housing stems from </w:t>
                                  </w:r>
                                  <w:r w:rsidR="00126AB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taking </w:t>
                                  </w:r>
                                  <w:r w:rsidR="00EC63E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a “Getting Started on </w:t>
                                  </w:r>
                                  <w:r w:rsidR="006E141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Affordable</w:t>
                                  </w:r>
                                  <w:r w:rsidR="00EC63E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Housing” training 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 w:rsidR="0038050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the </w:t>
                                  </w:r>
                                  <w:r w:rsidR="006E141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Virginia</w:t>
                                  </w:r>
                                  <w:r w:rsidR="0038050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Housing Training </w:t>
                                  </w:r>
                                  <w:r w:rsidR="00127C6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Center</w:t>
                                  </w:r>
                                  <w:r w:rsidR="0038050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, while employed as the Senior </w:t>
                                  </w:r>
                                  <w:r w:rsidR="006E141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Information</w:t>
                                  </w:r>
                                  <w:r w:rsidR="0038050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&amp; Referral </w:t>
                                  </w:r>
                                  <w:r w:rsidR="00127C6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Specialist</w:t>
                                  </w:r>
                                  <w:r w:rsidR="0038050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at the United Way. </w:t>
                                  </w:r>
                                  <w:r w:rsidR="001E01FF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She </w:t>
                                  </w:r>
                                  <w:r w:rsidR="002B62F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has an </w:t>
                                  </w:r>
                                  <w:r w:rsidR="002849D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extensive</w:t>
                                  </w:r>
                                  <w:r w:rsidR="002B62F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background in non-profit and human services </w:t>
                                  </w:r>
                                  <w:r w:rsidR="002849DB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roles. </w:t>
                                  </w:r>
                                </w:p>
                                <w:p w14:paraId="312F50BD" w14:textId="0A846895" w:rsidR="000C7AE1" w:rsidRDefault="00D5191C" w:rsidP="007D4AC8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She</w:t>
                                  </w:r>
                                  <w:r w:rsidR="000C7AE1" w:rsidRPr="000C7AE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strives to provide exceptional customer service to clients, </w:t>
                                  </w:r>
                                  <w:r w:rsidR="00DC207B" w:rsidRPr="000C7AE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staff,</w:t>
                                  </w:r>
                                  <w:r w:rsidR="000C7AE1" w:rsidRPr="000C7AE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and the community. </w:t>
                                  </w:r>
                                  <w:r w:rsidR="006A3A5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Leslie</w:t>
                                  </w:r>
                                  <w:r w:rsidR="000C7AE1" w:rsidRPr="000C7AE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assists CRHA’s team of housing experts by performing a variety of supportive tasks</w:t>
                                  </w:r>
                                  <w:r w:rsidR="00EF4534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</w:p>
                                <w:p w14:paraId="19DDD9B7" w14:textId="557B21E1" w:rsidR="00EF4534" w:rsidRDefault="00EF4534" w:rsidP="007D4AC8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In her spare time, </w:t>
                                  </w:r>
                                  <w:r w:rsidR="00F37ED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family comes first, followed by writing, </w:t>
                                  </w:r>
                                  <w:r w:rsidR="004B6F43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art, </w:t>
                                  </w:r>
                                  <w:r w:rsidR="00F37ED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piano</w:t>
                                  </w:r>
                                  <w:r w:rsidR="007A041F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w:r w:rsidR="00185704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medi</w:t>
                                  </w:r>
                                  <w:r w:rsidR="00DE33AA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tation. </w:t>
                                  </w:r>
                                  <w:r w:rsidR="00450D2C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Her civic activities have included the</w:t>
                                  </w:r>
                                  <w:r w:rsidR="003B16F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210FB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Dept</w:t>
                                  </w:r>
                                  <w:r w:rsidR="00432589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210FB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of</w:t>
                                  </w:r>
                                  <w:r w:rsidR="0043318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Social </w:t>
                                  </w:r>
                                  <w:r w:rsidR="00210FB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Services</w:t>
                                  </w:r>
                                  <w:r w:rsidR="0043318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Advisory Board, the Albemarle </w:t>
                                  </w:r>
                                  <w:r w:rsidR="003A4350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3B16F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ous</w:t>
                                  </w:r>
                                  <w:r w:rsidR="001A380F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ing </w:t>
                                  </w:r>
                                  <w:r w:rsidR="0043318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Advisory Board</w:t>
                                  </w:r>
                                  <w:r w:rsidR="003B16F2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, Habitat for Humanity</w:t>
                                  </w:r>
                                  <w:r w:rsidR="0043318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and the </w:t>
                                  </w:r>
                                  <w:r w:rsidR="00210FB5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MACAA Board of Directors.</w:t>
                                  </w:r>
                                </w:p>
                                <w:p w14:paraId="7ED0F0D1" w14:textId="77777777" w:rsidR="004868E4" w:rsidRDefault="004868E4" w:rsidP="007D4AC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D783E" id="_x0000_s1031" type="#_x0000_t202" style="position:absolute;margin-left:.1pt;margin-top:1.1pt;width:257.25pt;height:47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" fillcolor="#b1d3ea [1300]">
                      <v:textbox>
                        <w:txbxContent>
                          <w:p w14:paraId="7D45A15B" w14:textId="360FF361" w:rsidR="007D4AC8" w:rsidRDefault="007D4AC8" w:rsidP="007D4AC8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CD05FC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F8A56F" wp14:editId="57E9EE30">
                                  <wp:extent cx="2223770" cy="2404745"/>
                                  <wp:effectExtent l="0" t="0" r="5080" b="0"/>
                                  <wp:docPr id="12" name="Picture 12" descr="A person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aneL.jpg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7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887" cy="2404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E107DF" w14:textId="53B483B6" w:rsidR="007D4AC8" w:rsidRDefault="00BA1E9C" w:rsidP="007D4AC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126AB0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Leslie Deane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is a native of Spotsylvania County</w:t>
                            </w:r>
                            <w:r w:rsidR="002A6A6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 She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moved to Charlottesville</w:t>
                            </w:r>
                            <w:r w:rsidR="00E779F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to complete </w:t>
                            </w:r>
                            <w:r w:rsidR="006F627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her</w:t>
                            </w:r>
                            <w:r w:rsidR="00E779F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under</w:t>
                            </w:r>
                            <w:r w:rsidR="00DE1C3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graduate degree at the University of Virginia.</w:t>
                            </w:r>
                            <w:r w:rsidR="00587A0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After</w:t>
                            </w:r>
                            <w:r w:rsidR="00FB62F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serving in a variety of positions </w:t>
                            </w:r>
                            <w:r w:rsidR="007134D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at the University and 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="00FB62F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non-profit sector, </w:t>
                            </w:r>
                            <w:r w:rsidR="00907B7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 ma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</w:t>
                            </w:r>
                            <w:r w:rsidR="00907B7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 the Housing Authority her vocational home</w:t>
                            </w:r>
                            <w:r w:rsidR="002849D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as the Administrative Assistant at the CRHA Rental Office</w:t>
                            </w:r>
                            <w:r w:rsidR="00907B7E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971A3FB" w14:textId="3FC50FDF" w:rsidR="00907B7E" w:rsidRDefault="00D5191C" w:rsidP="007D4AC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Her</w:t>
                            </w:r>
                            <w:r w:rsidR="00EC63E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interest in housing stems from </w:t>
                            </w:r>
                            <w:r w:rsidR="00126AB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taking </w:t>
                            </w:r>
                            <w:r w:rsidR="00EC63E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 “Getting Started on </w:t>
                            </w:r>
                            <w:r w:rsidR="006E141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Affordable</w:t>
                            </w:r>
                            <w:r w:rsidR="00EC63E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Housing” training 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at</w:t>
                            </w:r>
                            <w:r w:rsidR="0038050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E141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Virginia</w:t>
                            </w:r>
                            <w:r w:rsidR="0038050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Housing Training </w:t>
                            </w:r>
                            <w:r w:rsidR="00127C6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Center</w:t>
                            </w:r>
                            <w:r w:rsidR="0038050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, while employed as the Senior </w:t>
                            </w:r>
                            <w:r w:rsidR="006E141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Information</w:t>
                            </w:r>
                            <w:r w:rsidR="0038050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&amp; Referral </w:t>
                            </w:r>
                            <w:r w:rsidR="00127C6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Specialist</w:t>
                            </w:r>
                            <w:r w:rsidR="0038050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at the United Way. </w:t>
                            </w:r>
                            <w:r w:rsidR="001E01F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She </w:t>
                            </w:r>
                            <w:r w:rsidR="002B62F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has an </w:t>
                            </w:r>
                            <w:r w:rsidR="002849D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extensive</w:t>
                            </w:r>
                            <w:r w:rsidR="002B62F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background in non-profit and human services </w:t>
                            </w:r>
                            <w:r w:rsidR="002849D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roles. </w:t>
                            </w:r>
                          </w:p>
                          <w:p w14:paraId="312F50BD" w14:textId="0A846895" w:rsidR="000C7AE1" w:rsidRDefault="00D5191C" w:rsidP="007D4AC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She</w:t>
                            </w:r>
                            <w:r w:rsidR="000C7AE1" w:rsidRPr="000C7AE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strives to provide exceptional customer service to clients, </w:t>
                            </w:r>
                            <w:r w:rsidR="00DC207B" w:rsidRPr="000C7AE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staff,</w:t>
                            </w:r>
                            <w:r w:rsidR="000C7AE1" w:rsidRPr="000C7AE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 the community. </w:t>
                            </w:r>
                            <w:r w:rsidR="006A3A5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Leslie</w:t>
                            </w:r>
                            <w:r w:rsidR="000C7AE1" w:rsidRPr="000C7AE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assists CRHA’s team of housing experts by performing a variety of supportive tasks</w:t>
                            </w:r>
                            <w:r w:rsidR="00EF453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9DDD9B7" w14:textId="557B21E1" w:rsidR="00EF4534" w:rsidRDefault="00EF4534" w:rsidP="007D4AC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In her spare time, </w:t>
                            </w:r>
                            <w:r w:rsidR="00F37ED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family comes first, followed by writing, </w:t>
                            </w:r>
                            <w:r w:rsidR="004B6F4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art, </w:t>
                            </w:r>
                            <w:r w:rsidR="00F37ED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piano</w:t>
                            </w:r>
                            <w:r w:rsidR="007A041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185704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medi</w:t>
                            </w:r>
                            <w:r w:rsidR="00DE33A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tation. </w:t>
                            </w:r>
                            <w:r w:rsidR="00450D2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Her civic activities have included the</w:t>
                            </w:r>
                            <w:r w:rsidR="003B16F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10FB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Dept</w:t>
                            </w:r>
                            <w:r w:rsidR="0043258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="00210FB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of</w:t>
                            </w:r>
                            <w:r w:rsidR="0043318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Social </w:t>
                            </w:r>
                            <w:r w:rsidR="00210FB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Services</w:t>
                            </w:r>
                            <w:r w:rsidR="0043318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Advisory Board, the Albemarle </w:t>
                            </w:r>
                            <w:r w:rsidR="003A4350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</w:t>
                            </w:r>
                            <w:r w:rsidR="003B16F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ous</w:t>
                            </w:r>
                            <w:r w:rsidR="001A380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ing </w:t>
                            </w:r>
                            <w:r w:rsidR="0043318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Advisory Board</w:t>
                            </w:r>
                            <w:r w:rsidR="003B16F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 Habitat for Humanity</w:t>
                            </w:r>
                            <w:r w:rsidR="0043318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 the </w:t>
                            </w:r>
                            <w:r w:rsidR="00210FB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MACAA Board of Directors.</w:t>
                            </w:r>
                          </w:p>
                          <w:p w14:paraId="7ED0F0D1" w14:textId="77777777" w:rsidR="004868E4" w:rsidRDefault="004868E4" w:rsidP="007D4AC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34554" w14:paraId="312C22A1" w14:textId="77777777" w:rsidTr="00205667">
        <w:trPr>
          <w:cantSplit/>
          <w:trHeight w:val="7362"/>
        </w:trPr>
        <w:tc>
          <w:tcPr>
            <w:tcW w:w="1080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81DFAD1" w14:textId="75C14847" w:rsidR="00934554" w:rsidRPr="008F62F1" w:rsidRDefault="004A41E2" w:rsidP="003B0EA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1F0582F" wp14:editId="689A858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10160</wp:posOffset>
                      </wp:positionV>
                      <wp:extent cx="6848475" cy="4498340"/>
                      <wp:effectExtent l="0" t="0" r="28575" b="1651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8475" cy="449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27FA1" w14:textId="6F1085AE" w:rsidR="009D6BD5" w:rsidRPr="00043EA5" w:rsidRDefault="009D6BD5" w:rsidP="009D6BD5">
                                  <w:pPr>
                                    <w:pStyle w:val="Heading4"/>
                                    <w:spacing w:before="100"/>
                                    <w:jc w:val="center"/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Style w:val="IntenseReference"/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A MESSAGE FROM THE MAINTENACE DEPARTMENT</w:t>
                                  </w:r>
                                  <w:r w:rsidR="002F4C47">
                                    <w:rPr>
                                      <w:rStyle w:val="IntenseReference"/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(434) 227-2107</w:t>
                                  </w:r>
                                </w:p>
                                <w:p w14:paraId="2186FA1D" w14:textId="77777777" w:rsidR="009D6BD5" w:rsidRPr="00043EA5" w:rsidRDefault="009D6BD5" w:rsidP="009D6BD5">
                                  <w:pPr>
                                    <w:pStyle w:val="Heading4"/>
                                    <w:spacing w:before="100"/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On-Call Emergencies: Issues Requiring Immediate Response</w:t>
                                  </w:r>
                                </w:p>
                                <w:p w14:paraId="5235EDF8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power affecting kitchen and or bathroom (if only one bathroom)</w:t>
                                  </w:r>
                                </w:p>
                                <w:p w14:paraId="79F72F36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heat to entire unit (only between Oct 15th &amp; Apr 30th)</w:t>
                                  </w:r>
                                </w:p>
                                <w:p w14:paraId="1ADB2EF1" w14:textId="3D57F0BC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 xml:space="preserve">Lock outs—Must have ID and no children under 18 </w:t>
                                  </w:r>
                                  <w:r w:rsidR="006A3A53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 xml:space="preserve">will </w:t>
                                  </w: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be let into any unit</w:t>
                                  </w:r>
                                  <w:r w:rsidR="006A3A53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 xml:space="preserve"> without any adult</w:t>
                                  </w: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65A4A4FF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Gas smell</w:t>
                                  </w:r>
                                </w:p>
                                <w:p w14:paraId="785AB57B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Toilet clogged (only one toilet)</w:t>
                                  </w:r>
                                </w:p>
                                <w:p w14:paraId="4AF130A3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Sewer back up</w:t>
                                  </w:r>
                                </w:p>
                                <w:p w14:paraId="21E3A7EC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Water leak (does not include dripping faucets or shower heads)</w:t>
                                  </w:r>
                                </w:p>
                                <w:p w14:paraId="35ADBFE2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Inoperable refrigerator</w:t>
                                  </w:r>
                                </w:p>
                                <w:p w14:paraId="65A70EF3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Damaged door locks, and/or windows which could create a security risk for residents</w:t>
                                  </w:r>
                                </w:p>
                                <w:p w14:paraId="54F575EA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Other circumstances that could cause a threat or harm to persons or property</w:t>
                                  </w:r>
                                </w:p>
                                <w:p w14:paraId="67B97297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All alarm calls</w:t>
                                  </w:r>
                                </w:p>
                                <w:p w14:paraId="506DE9DD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Vandalism</w:t>
                                  </w:r>
                                </w:p>
                                <w:p w14:paraId="23B1A96A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A/C (Crescent Halls) before 10:00pm (only between June 1st and Oct 15th)</w:t>
                                  </w:r>
                                </w:p>
                                <w:p w14:paraId="71BD1116" w14:textId="77777777" w:rsidR="009D6BD5" w:rsidRPr="00043EA5" w:rsidRDefault="009D6BD5" w:rsidP="009D6BD5">
                                  <w:pPr>
                                    <w:pStyle w:val="Heading4"/>
                                    <w:spacing w:before="100"/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 xml:space="preserve">Semi-Emergencies: A 24-hour response time will be provided on these calls. All semi-emergencies </w:t>
                                  </w:r>
                                  <w:r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that are called in after 12:00pm on Sunday will not be completed until Monday</w:t>
                                  </w:r>
                                </w:p>
                                <w:p w14:paraId="7D456110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hot water- if it does not affect heat</w:t>
                                  </w:r>
                                </w:p>
                                <w:p w14:paraId="69A9AE8D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A/C (if provided by CRHA) after 10:00pm (only between June 1st-Oct. 15th)</w:t>
                                  </w:r>
                                </w:p>
                                <w:p w14:paraId="2D9A4E49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In operable stove</w:t>
                                  </w:r>
                                </w:p>
                                <w:p w14:paraId="13BA120D" w14:textId="77777777" w:rsidR="009D6BD5" w:rsidRPr="00043EA5" w:rsidRDefault="009D6BD5" w:rsidP="009D6BD5">
                                  <w:pPr>
                                    <w:pStyle w:val="Heading4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Loss of power, which does not affect the kitchen or bathroom (if only one bathroom)</w:t>
                                  </w:r>
                                </w:p>
                                <w:p w14:paraId="645333CB" w14:textId="77777777" w:rsidR="009D6BD5" w:rsidRPr="00043EA5" w:rsidRDefault="009D6BD5" w:rsidP="009D6BD5">
                                  <w:pPr>
                                    <w:pStyle w:val="Heading4"/>
                                    <w:spacing w:before="100"/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</w:pPr>
                                  <w:r w:rsidRPr="00043EA5">
                                    <w:rPr>
                                      <w:rFonts w:ascii="Verdana" w:eastAsiaTheme="minorEastAsia" w:hAnsi="Verdana" w:cstheme="minorBidi"/>
                                      <w:b/>
                                      <w:iCs w:val="0"/>
                                      <w:caps w:val="0"/>
                                      <w:spacing w:val="0"/>
                                      <w:sz w:val="18"/>
                                      <w:szCs w:val="18"/>
                                    </w:rPr>
                                    <w:t>Non-Emergencies: These will only be responded to during regular office hours; from 8:00am to 5:00pm, Monday thru Friday.</w:t>
                                  </w:r>
                                </w:p>
                                <w:p w14:paraId="56DD96F8" w14:textId="6AE65DB8" w:rsidR="00934554" w:rsidRPr="00C63B83" w:rsidRDefault="009D6BD5" w:rsidP="00C63B83">
                                  <w:pPr>
                                    <w:pStyle w:val="Heading4"/>
                                    <w:spacing w:before="100"/>
                                    <w:rPr>
                                      <w:rFonts w:ascii="Verdana" w:hAnsi="Verdana" w:cs="Arial"/>
                                      <w:smallCaps/>
                                      <w:noProof/>
                                      <w:color w:val="auto"/>
                                      <w:spacing w:val="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4A41E2">
                                    <w:rPr>
                                      <w:rFonts w:ascii="Verdana" w:hAnsi="Verdana"/>
                                      <w:bCs/>
                                      <w:sz w:val="18"/>
                                      <w:szCs w:val="18"/>
                                    </w:rPr>
                                    <w:t xml:space="preserve">NOTE: Move-ins are only allowed at Crescent Halls during normal business hours (8:00am to 5:00pm). </w:t>
                                  </w:r>
                                  <w:r w:rsidR="00821857">
                                    <w:rPr>
                                      <w:rFonts w:ascii="Verdana" w:hAnsi="Verdana"/>
                                      <w:bCs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4A41E2">
                                    <w:rPr>
                                      <w:rFonts w:ascii="Verdana" w:hAnsi="Verdana"/>
                                      <w:bCs/>
                                      <w:sz w:val="18"/>
                                      <w:szCs w:val="18"/>
                                    </w:rPr>
                                    <w:t>Asset Manager must give approval to move-in after hours or on a weekend</w:t>
                                  </w:r>
                                  <w:r w:rsidRPr="004A41E2">
                                    <w:rPr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Style w:val="IntenseEmphasi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IntenseEmphasis"/>
                                    </w:rPr>
                                    <w:br/>
                                  </w:r>
                                  <w:r>
                                    <w:rPr>
                                      <w:rStyle w:val="IntenseEmphasis"/>
                                    </w:rPr>
                                    <w:br/>
                                  </w:r>
                                  <w:r w:rsidRPr="00BC2AA1">
                                    <w:rPr>
                                      <w:rStyle w:val="IntenseReference"/>
                                      <w:rFonts w:ascii="Verdana" w:hAnsi="Verdana" w:cs="Arial"/>
                                      <w:b w:val="0"/>
                                      <w:bCs w:val="0"/>
                                      <w:noProof/>
                                      <w:color w:val="auto"/>
                                      <w:sz w:val="18"/>
                                      <w:szCs w:val="18"/>
                                      <w:lang w:eastAsia="en-US"/>
                                    </w:rPr>
                                    <w:t>Charges will apply to lockout and lost keys, changing locks, replacing broken windows, damaged screens, and closet doors.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0582F" id="_x0000_s1032" type="#_x0000_t202" style="position:absolute;margin-left:-5.4pt;margin-top:.8pt;width:539.25pt;height:35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" fillcolor="#ff9">
                      <v:textbox>
                        <w:txbxContent>
                          <w:p w14:paraId="17227FA1" w14:textId="6F1085AE" w:rsidR="009D6BD5" w:rsidRPr="00043EA5" w:rsidRDefault="009D6BD5" w:rsidP="009D6BD5">
                            <w:pPr>
                              <w:pStyle w:val="Heading4"/>
                              <w:spacing w:before="100"/>
                              <w:jc w:val="center"/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Style w:val="IntenseReference"/>
                                <w:rFonts w:ascii="Verdana" w:hAnsi="Verdana"/>
                                <w:sz w:val="18"/>
                                <w:szCs w:val="18"/>
                              </w:rPr>
                              <w:t>A MESSAGE FROM THE MAINTENACE DEPARTMENT</w:t>
                            </w:r>
                            <w:r w:rsidR="002F4C47">
                              <w:rPr>
                                <w:rStyle w:val="IntenseReference"/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043EA5"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(434) 227-2107</w:t>
                            </w:r>
                          </w:p>
                          <w:p w14:paraId="2186FA1D" w14:textId="77777777" w:rsidR="009D6BD5" w:rsidRPr="00043EA5" w:rsidRDefault="009D6BD5" w:rsidP="009D6BD5">
                            <w:pPr>
                              <w:pStyle w:val="Heading4"/>
                              <w:spacing w:before="100"/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On-Call Emergencies: Issues Requiring Immediate Response</w:t>
                            </w:r>
                          </w:p>
                          <w:p w14:paraId="5235EDF8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power affecting kitchen and or bathroom (if only one bathroom)</w:t>
                            </w:r>
                          </w:p>
                          <w:p w14:paraId="79F72F36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heat to entire unit (only between Oct 15th &amp; Apr 30th)</w:t>
                            </w:r>
                          </w:p>
                          <w:p w14:paraId="1ADB2EF1" w14:textId="3D57F0BC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 xml:space="preserve">Lock outs—Must have ID and no children under 18 </w:t>
                            </w:r>
                            <w:r w:rsidR="006A3A53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be let into any unit</w:t>
                            </w:r>
                            <w:r w:rsidR="006A3A53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 xml:space="preserve"> without any adult</w:t>
                            </w: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A4A4FF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Gas smell</w:t>
                            </w:r>
                          </w:p>
                          <w:p w14:paraId="785AB57B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Toilet clogged (only one toilet)</w:t>
                            </w:r>
                          </w:p>
                          <w:p w14:paraId="4AF130A3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Sewer back up</w:t>
                            </w:r>
                          </w:p>
                          <w:p w14:paraId="21E3A7EC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Water leak (does not include dripping faucets or shower heads)</w:t>
                            </w:r>
                          </w:p>
                          <w:p w14:paraId="35ADBFE2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Inoperable refrigerator</w:t>
                            </w:r>
                          </w:p>
                          <w:p w14:paraId="65A70EF3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Damaged door locks, and/or windows which could create a security risk for residents</w:t>
                            </w:r>
                          </w:p>
                          <w:p w14:paraId="54F575EA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Other circumstances that could cause a threat or harm to persons or property</w:t>
                            </w:r>
                          </w:p>
                          <w:p w14:paraId="67B97297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All alarm calls</w:t>
                            </w:r>
                          </w:p>
                          <w:p w14:paraId="506DE9DD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Vandalism</w:t>
                            </w:r>
                          </w:p>
                          <w:p w14:paraId="23B1A96A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A/C (Crescent Halls) before 10:00pm (only between June 1st and Oct 15th)</w:t>
                            </w:r>
                          </w:p>
                          <w:p w14:paraId="71BD1116" w14:textId="77777777" w:rsidR="009D6BD5" w:rsidRPr="00043EA5" w:rsidRDefault="009D6BD5" w:rsidP="009D6BD5">
                            <w:pPr>
                              <w:pStyle w:val="Heading4"/>
                              <w:spacing w:before="100"/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 xml:space="preserve">Semi-Emergencies: A 24-hour response time will be provided on these calls. All semi-emergencies </w:t>
                            </w:r>
                            <w:r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br/>
                            </w:r>
                            <w:r w:rsidRPr="00043EA5"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that are called in after 12:00pm on Sunday will not be completed until Monday</w:t>
                            </w:r>
                          </w:p>
                          <w:p w14:paraId="7D456110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hot water- if it does not affect heat</w:t>
                            </w:r>
                          </w:p>
                          <w:p w14:paraId="69A9AE8D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A/C (if provided by CRHA) after 10:00pm (only between June 1st-Oct. 15th)</w:t>
                            </w:r>
                          </w:p>
                          <w:p w14:paraId="2D9A4E49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In operable stove</w:t>
                            </w:r>
                          </w:p>
                          <w:p w14:paraId="13BA120D" w14:textId="77777777" w:rsidR="009D6BD5" w:rsidRPr="00043EA5" w:rsidRDefault="009D6BD5" w:rsidP="009D6BD5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Loss of power, which does not affect the kitchen or bathroom (if only one bathroom)</w:t>
                            </w:r>
                          </w:p>
                          <w:p w14:paraId="645333CB" w14:textId="77777777" w:rsidR="009D6BD5" w:rsidRPr="00043EA5" w:rsidRDefault="009D6BD5" w:rsidP="009D6BD5">
                            <w:pPr>
                              <w:pStyle w:val="Heading4"/>
                              <w:spacing w:before="100"/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043EA5">
                              <w:rPr>
                                <w:rFonts w:ascii="Verdana" w:eastAsiaTheme="minorEastAsia" w:hAnsi="Verdana" w:cstheme="minorBidi"/>
                                <w:b/>
                                <w:iCs w:val="0"/>
                                <w:caps w:val="0"/>
                                <w:spacing w:val="0"/>
                                <w:sz w:val="18"/>
                                <w:szCs w:val="18"/>
                              </w:rPr>
                              <w:t>Non-Emergencies: These will only be responded to during regular office hours; from 8:00am to 5:00pm, Monday thru Friday.</w:t>
                            </w:r>
                          </w:p>
                          <w:p w14:paraId="56DD96F8" w14:textId="6AE65DB8" w:rsidR="00934554" w:rsidRPr="00C63B83" w:rsidRDefault="009D6BD5" w:rsidP="00C63B83">
                            <w:pPr>
                              <w:pStyle w:val="Heading4"/>
                              <w:spacing w:before="100"/>
                              <w:rPr>
                                <w:rFonts w:ascii="Verdana" w:hAnsi="Verdana" w:cs="Arial"/>
                                <w:smallCaps/>
                                <w:noProof/>
                                <w:color w:val="auto"/>
                                <w:spacing w:val="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4A41E2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NOTE: Move-ins are only allowed at Crescent Halls during normal business hours (8:00am to 5:00pm). </w:t>
                            </w:r>
                            <w:r w:rsidR="0082185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4A41E2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Asset Manager must give approval to move-in after hours or on a weekend</w:t>
                            </w:r>
                            <w:r w:rsidRPr="004A41E2">
                              <w:rPr>
                                <w:bCs/>
                              </w:rPr>
                              <w:t>.</w:t>
                            </w:r>
                            <w:r>
                              <w:rPr>
                                <w:rStyle w:val="IntenseEmphasis"/>
                              </w:rPr>
                              <w:t xml:space="preserve"> </w:t>
                            </w:r>
                            <w:r>
                              <w:rPr>
                                <w:rStyle w:val="IntenseEmphasis"/>
                              </w:rPr>
                              <w:br/>
                            </w:r>
                            <w:r>
                              <w:rPr>
                                <w:rStyle w:val="IntenseEmphasis"/>
                              </w:rPr>
                              <w:br/>
                            </w:r>
                            <w:r w:rsidRPr="00BC2AA1">
                              <w:rPr>
                                <w:rStyle w:val="IntenseReference"/>
                                <w:rFonts w:ascii="Verdana" w:hAnsi="Verdana" w:cs="Arial"/>
                                <w:b w:val="0"/>
                                <w:bCs w:val="0"/>
                                <w:noProof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Charges will apply to lockout and lost keys, changing locks, replacing broken windows, damaged screens, and closet doors.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817AA" w14:paraId="1446BB67" w14:textId="77777777" w:rsidTr="004325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629"/>
        </w:trPr>
        <w:tc>
          <w:tcPr>
            <w:tcW w:w="108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caps/>
              </w:rPr>
              <w:id w:val="200214559"/>
            </w:sdtPr>
            <w:sdtEndPr>
              <w:rPr>
                <w:caps w:val="0"/>
              </w:rPr>
            </w:sdtEndPr>
            <w:sdtContent>
              <w:p w14:paraId="202D6899" w14:textId="46E4EE49" w:rsidR="007817AA" w:rsidRPr="00232621" w:rsidRDefault="00FC38CB" w:rsidP="00493D36">
                <w:pPr>
                  <w:rPr>
                    <w:b/>
                    <w:iCs/>
                    <w:color w:val="auto"/>
                    <w:spacing w:val="40"/>
                  </w:rPr>
                </w:pPr>
                <w:r>
                  <w:rPr>
                    <w:b/>
                    <w:iCs/>
                    <w:color w:val="auto"/>
                    <w:spacing w:val="40"/>
                  </w:rPr>
                  <w:t>Announcements:</w:t>
                </w:r>
              </w:p>
              <w:p w14:paraId="2005A990" w14:textId="4AD5C66F" w:rsidR="007817AA" w:rsidRPr="00491E90" w:rsidRDefault="00C63B83" w:rsidP="00B54C85">
                <w:pPr>
                  <w:pStyle w:val="ListParagraph"/>
                  <w:numPr>
                    <w:ilvl w:val="0"/>
                    <w:numId w:val="20"/>
                  </w:numPr>
                  <w:spacing w:before="120" w:after="120" w:line="276" w:lineRule="auto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sz w:val="16"/>
                    <w:szCs w:val="16"/>
                  </w:rPr>
                  <w:t>CRHA Regular Board Meeting, June Location: TBD.</w:t>
                </w:r>
              </w:p>
            </w:sdtContent>
          </w:sdt>
        </w:tc>
      </w:tr>
    </w:tbl>
    <w:p w14:paraId="789019D5" w14:textId="7C80DA28" w:rsidR="00370DAF" w:rsidRPr="00CC0A22" w:rsidRDefault="00370DAF" w:rsidP="00965358">
      <w:pPr>
        <w:spacing w:after="0"/>
        <w:rPr>
          <w:b/>
          <w:bCs/>
        </w:rPr>
      </w:pPr>
    </w:p>
    <w:sectPr w:rsidR="00370DAF" w:rsidRPr="00CC0A22" w:rsidSect="00A70524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2240" w:h="20160" w:code="5"/>
      <w:pgMar w:top="720" w:right="720" w:bottom="720" w:left="720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A8152" w14:textId="77777777" w:rsidR="00FA56BD" w:rsidRDefault="00FA56BD">
      <w:pPr>
        <w:spacing w:after="0" w:line="240" w:lineRule="auto"/>
      </w:pPr>
      <w:r>
        <w:separator/>
      </w:r>
    </w:p>
  </w:endnote>
  <w:endnote w:type="continuationSeparator" w:id="0">
    <w:p w14:paraId="67443B9D" w14:textId="77777777" w:rsidR="00FA56BD" w:rsidRDefault="00FA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B44AE4" w:rsidRPr="00E40B3A" w14:paraId="3285C264" w14:textId="77777777" w:rsidTr="00AD416E">
      <w:trPr>
        <w:trHeight w:val="601"/>
      </w:trPr>
      <w:tc>
        <w:tcPr>
          <w:tcW w:w="2500" w:type="pct"/>
          <w:shd w:val="clear" w:color="auto" w:fill="3E92CC" w:themeFill="accent1"/>
          <w:vAlign w:val="center"/>
        </w:tcPr>
        <w:p w14:paraId="4F0EE329" w14:textId="77777777" w:rsidR="00B44AE4" w:rsidRPr="00E40B3A" w:rsidRDefault="00B44AE4" w:rsidP="00A54C3A">
          <w:pPr>
            <w:pStyle w:val="Heading3"/>
            <w:outlineLvl w:val="2"/>
          </w:pPr>
        </w:p>
      </w:tc>
      <w:tc>
        <w:tcPr>
          <w:tcW w:w="2500" w:type="pct"/>
          <w:shd w:val="clear" w:color="auto" w:fill="3E92CC" w:themeFill="accent1"/>
          <w:vAlign w:val="center"/>
        </w:tcPr>
        <w:sdt>
          <w:sdtPr>
            <w:rPr>
              <w:color w:val="FFFFFF" w:themeColor="background1"/>
            </w:rPr>
            <w:id w:val="-119777182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092D864C" w14:textId="2223081E" w:rsidR="00B44AE4" w:rsidRPr="00E40B3A" w:rsidRDefault="00B44AE4" w:rsidP="00B44AE4">
              <w:pPr>
                <w:pStyle w:val="Footer"/>
                <w:spacing w:before="0" w:after="0"/>
                <w:jc w:val="right"/>
                <w:rPr>
                  <w:caps w:val="0"/>
                  <w:noProof/>
                  <w:color w:val="FFFFFF" w:themeColor="background1"/>
                  <w:sz w:val="24"/>
                </w:rPr>
              </w:pPr>
              <w:r w:rsidRPr="00E40B3A">
                <w:rPr>
                  <w:color w:val="FFFFFF" w:themeColor="background1"/>
                </w:rPr>
                <w:fldChar w:fldCharType="begin"/>
              </w:r>
              <w:r w:rsidRPr="00E40B3A">
                <w:rPr>
                  <w:color w:val="FFFFFF" w:themeColor="background1"/>
                </w:rPr>
                <w:instrText xml:space="preserve"> PAGE   \* MERGEFORMAT </w:instrText>
              </w:r>
              <w:r w:rsidRPr="00E40B3A">
                <w:rPr>
                  <w:color w:val="FFFFFF" w:themeColor="background1"/>
                </w:rPr>
                <w:fldChar w:fldCharType="separate"/>
              </w:r>
              <w:r w:rsidR="002B34F6">
                <w:rPr>
                  <w:noProof/>
                  <w:color w:val="FFFFFF" w:themeColor="background1"/>
                </w:rPr>
                <w:t>2</w:t>
              </w:r>
              <w:r w:rsidRPr="00E40B3A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14:paraId="507F3352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E40B3A" w:rsidRPr="00E40B3A" w14:paraId="44086DAA" w14:textId="77777777" w:rsidTr="00E40B3A">
      <w:trPr>
        <w:trHeight w:val="601"/>
      </w:trPr>
      <w:tc>
        <w:tcPr>
          <w:tcW w:w="2500" w:type="pct"/>
          <w:shd w:val="clear" w:color="auto" w:fill="3E92CC" w:themeFill="accent1"/>
          <w:vAlign w:val="center"/>
        </w:tcPr>
        <w:p w14:paraId="55C3C2C0" w14:textId="77777777" w:rsidR="00E40B3A" w:rsidRPr="00E40B3A" w:rsidRDefault="00E40B3A" w:rsidP="00A54C3A">
          <w:pPr>
            <w:pStyle w:val="Heading3"/>
            <w:outlineLvl w:val="2"/>
          </w:pPr>
        </w:p>
      </w:tc>
      <w:tc>
        <w:tcPr>
          <w:tcW w:w="2500" w:type="pct"/>
          <w:shd w:val="clear" w:color="auto" w:fill="3E92CC" w:themeFill="accent1"/>
          <w:vAlign w:val="center"/>
        </w:tcPr>
        <w:sdt>
          <w:sdtPr>
            <w:rPr>
              <w:color w:val="FFFFFF" w:themeColor="background1"/>
            </w:rPr>
            <w:id w:val="130273197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52132893" w14:textId="1BF7DBDF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 w:val="0"/>
                  <w:noProof/>
                  <w:color w:val="FFFFFF" w:themeColor="background1"/>
                  <w:sz w:val="24"/>
                </w:rPr>
              </w:pPr>
              <w:r w:rsidRPr="00E40B3A">
                <w:rPr>
                  <w:color w:val="FFFFFF" w:themeColor="background1"/>
                </w:rPr>
                <w:fldChar w:fldCharType="begin"/>
              </w:r>
              <w:r w:rsidRPr="00E40B3A">
                <w:rPr>
                  <w:color w:val="FFFFFF" w:themeColor="background1"/>
                </w:rPr>
                <w:instrText xml:space="preserve"> PAGE   \* MERGEFORMAT </w:instrText>
              </w:r>
              <w:r w:rsidRPr="00E40B3A">
                <w:rPr>
                  <w:color w:val="FFFFFF" w:themeColor="background1"/>
                </w:rPr>
                <w:fldChar w:fldCharType="separate"/>
              </w:r>
              <w:r w:rsidR="002B34F6">
                <w:rPr>
                  <w:noProof/>
                  <w:color w:val="FFFFFF" w:themeColor="background1"/>
                </w:rPr>
                <w:t>1</w:t>
              </w:r>
              <w:r w:rsidRPr="00E40B3A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14:paraId="1263D991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6E5F5" w14:textId="77777777" w:rsidR="00FA56BD" w:rsidRDefault="00FA56BD">
      <w:pPr>
        <w:spacing w:after="0" w:line="240" w:lineRule="auto"/>
      </w:pPr>
      <w:r>
        <w:separator/>
      </w:r>
    </w:p>
  </w:footnote>
  <w:footnote w:type="continuationSeparator" w:id="0">
    <w:p w14:paraId="40BB4F36" w14:textId="77777777" w:rsidR="00FA56BD" w:rsidRDefault="00FA5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7111"/>
      <w:gridCol w:w="3689"/>
    </w:tblGrid>
    <w:tr w:rsidR="00B44AE4" w:rsidRPr="00E40B3A" w14:paraId="31BE3339" w14:textId="77777777" w:rsidTr="00711CDA">
      <w:trPr>
        <w:trHeight w:val="630"/>
      </w:trPr>
      <w:sdt>
        <w:sdtPr>
          <w:rPr>
            <w:rFonts w:ascii="Verdana" w:hAnsi="Verdana"/>
            <w:color w:val="FFFFFF" w:themeColor="background1"/>
          </w:rPr>
          <w:alias w:val="Company"/>
          <w:tag w:val=""/>
          <w:id w:val="386696116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3292" w:type="pct"/>
              <w:shd w:val="clear" w:color="auto" w:fill="3E92CC" w:themeFill="accent1"/>
              <w:vAlign w:val="center"/>
            </w:tcPr>
            <w:p w14:paraId="641B0494" w14:textId="77777777" w:rsidR="00B44AE4" w:rsidRPr="00984BB5" w:rsidRDefault="0000603E" w:rsidP="00B44AE4">
              <w:pPr>
                <w:pStyle w:val="Heading3"/>
                <w:outlineLvl w:val="2"/>
                <w:rPr>
                  <w:color w:val="FFFFFF" w:themeColor="background1"/>
                </w:rPr>
              </w:pPr>
              <w:r w:rsidRPr="00711CDA">
                <w:rPr>
                  <w:rFonts w:ascii="Verdana" w:hAnsi="Verdana"/>
                  <w:color w:val="FFFFFF" w:themeColor="background1"/>
                </w:rPr>
                <w:t>Charlottesville Redevelopment &amp; Housing Authority</w:t>
              </w:r>
            </w:p>
          </w:tc>
        </w:sdtContent>
      </w:sdt>
      <w:tc>
        <w:tcPr>
          <w:tcW w:w="1708" w:type="pct"/>
          <w:shd w:val="clear" w:color="auto" w:fill="3E92CC" w:themeFill="accent1"/>
          <w:vAlign w:val="center"/>
        </w:tcPr>
        <w:p w14:paraId="7B8B8019" w14:textId="36E754D4" w:rsidR="00B44AE4" w:rsidRPr="00711CDA" w:rsidRDefault="002A6A6A" w:rsidP="00591474">
          <w:pPr>
            <w:pStyle w:val="Heading3"/>
            <w:jc w:val="right"/>
            <w:outlineLvl w:val="2"/>
            <w:rPr>
              <w:rFonts w:ascii="Verdana" w:hAnsi="Verdana"/>
              <w:color w:val="FFFFFF" w:themeColor="background1"/>
            </w:rPr>
          </w:pPr>
          <w:r>
            <w:rPr>
              <w:rFonts w:ascii="Verdana" w:hAnsi="Verdana"/>
              <w:color w:val="FFFFFF" w:themeColor="background1"/>
            </w:rPr>
            <w:t>June</w:t>
          </w:r>
          <w:r w:rsidR="0046544C">
            <w:rPr>
              <w:rFonts w:ascii="Verdana" w:hAnsi="Verdana"/>
              <w:color w:val="FFFFFF" w:themeColor="background1"/>
            </w:rPr>
            <w:t xml:space="preserve"> 2020</w:t>
          </w:r>
        </w:p>
      </w:tc>
    </w:tr>
  </w:tbl>
  <w:p w14:paraId="68BFDA29" w14:textId="77777777" w:rsidR="00370DAF" w:rsidRDefault="00370DAF" w:rsidP="000729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6210"/>
      <w:gridCol w:w="4590"/>
    </w:tblGrid>
    <w:tr w:rsidR="00E40B3A" w:rsidRPr="00E40B3A" w14:paraId="3C8229BE" w14:textId="77777777" w:rsidTr="0000603E">
      <w:trPr>
        <w:trHeight w:val="1080"/>
      </w:trPr>
      <w:sdt>
        <w:sdtPr>
          <w:alias w:val="Company"/>
          <w:tag w:val=""/>
          <w:id w:val="-2074503377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875" w:type="pct"/>
              <w:shd w:val="clear" w:color="auto" w:fill="3E92CC" w:themeFill="accent1"/>
              <w:vAlign w:val="center"/>
            </w:tcPr>
            <w:p w14:paraId="5729FDBB" w14:textId="77777777" w:rsidR="00AB3054" w:rsidRPr="00984BB5" w:rsidRDefault="00A54C3A" w:rsidP="0000603E">
              <w:r w:rsidRPr="001B65EA">
                <w:t>C</w:t>
              </w:r>
              <w:r w:rsidR="0000603E">
                <w:t xml:space="preserve">harlottesville </w:t>
              </w:r>
              <w:r w:rsidRPr="001B65EA">
                <w:t>R</w:t>
              </w:r>
              <w:r w:rsidR="0000603E">
                <w:t xml:space="preserve">edevelopment &amp; </w:t>
              </w:r>
              <w:r w:rsidRPr="001B65EA">
                <w:t>H</w:t>
              </w:r>
              <w:r w:rsidR="0000603E">
                <w:t xml:space="preserve">ousing </w:t>
              </w:r>
              <w:r w:rsidRPr="001B65EA">
                <w:t>A</w:t>
              </w:r>
              <w:r w:rsidR="0000603E">
                <w:t>uthority</w:t>
              </w:r>
            </w:p>
          </w:tc>
        </w:sdtContent>
      </w:sdt>
      <w:tc>
        <w:tcPr>
          <w:tcW w:w="2125" w:type="pct"/>
          <w:shd w:val="clear" w:color="auto" w:fill="3E92CC" w:themeFill="accent1"/>
          <w:vAlign w:val="center"/>
        </w:tcPr>
        <w:p w14:paraId="00F7C661" w14:textId="045F9448" w:rsidR="00AB3054" w:rsidRPr="00984BB5" w:rsidRDefault="0090711B" w:rsidP="00591474">
          <w:pPr>
            <w:pStyle w:val="Heading3"/>
            <w:jc w:val="right"/>
            <w:outlineLvl w:val="2"/>
            <w:rPr>
              <w:color w:val="FFFFFF" w:themeColor="background1"/>
            </w:rPr>
          </w:pPr>
          <w:r>
            <w:rPr>
              <w:rFonts w:ascii="Verdana" w:hAnsi="Verdana"/>
              <w:b/>
              <w:color w:val="FFFFFF" w:themeColor="background1"/>
            </w:rPr>
            <w:t>June</w:t>
          </w:r>
          <w:r w:rsidR="00591474" w:rsidRPr="00711CDA">
            <w:rPr>
              <w:rFonts w:ascii="Verdana" w:hAnsi="Verdana"/>
              <w:b/>
              <w:color w:val="FFFFFF" w:themeColor="background1"/>
            </w:rPr>
            <w:t xml:space="preserve"> 20</w:t>
          </w:r>
          <w:r w:rsidR="0001279B">
            <w:rPr>
              <w:rFonts w:ascii="Verdana" w:hAnsi="Verdana"/>
              <w:b/>
              <w:color w:val="FFFFFF" w:themeColor="background1"/>
            </w:rPr>
            <w:t>20</w:t>
          </w:r>
          <w:r w:rsidR="00591474">
            <w:rPr>
              <w:b/>
              <w:color w:val="FFFFFF" w:themeColor="background1"/>
            </w:rPr>
            <w:t xml:space="preserve">  </w:t>
          </w:r>
          <w:r w:rsidR="00B058D7">
            <w:rPr>
              <w:b/>
              <w:noProof/>
              <w:color w:val="FFFFFF" w:themeColor="background1"/>
              <w:lang w:eastAsia="en-US"/>
            </w:rPr>
            <w:drawing>
              <wp:inline distT="0" distB="0" distL="0" distR="0" wp14:anchorId="2B5BCF16" wp14:editId="7C2456E1">
                <wp:extent cx="841248" cy="1014984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248" cy="1014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88821D5" w14:textId="77777777" w:rsidR="00370DAF" w:rsidRPr="00AB3054" w:rsidRDefault="00370DAF" w:rsidP="00AB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2081"/>
    <w:multiLevelType w:val="hybridMultilevel"/>
    <w:tmpl w:val="6C9C3842"/>
    <w:lvl w:ilvl="0" w:tplc="57B2D82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653F9"/>
    <w:multiLevelType w:val="hybridMultilevel"/>
    <w:tmpl w:val="7B7A8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D5226"/>
    <w:multiLevelType w:val="hybridMultilevel"/>
    <w:tmpl w:val="812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A3458"/>
    <w:multiLevelType w:val="hybridMultilevel"/>
    <w:tmpl w:val="7E86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513A7"/>
    <w:multiLevelType w:val="hybridMultilevel"/>
    <w:tmpl w:val="4182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11538"/>
    <w:multiLevelType w:val="hybridMultilevel"/>
    <w:tmpl w:val="916C7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52943"/>
    <w:multiLevelType w:val="hybridMultilevel"/>
    <w:tmpl w:val="77D6E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B14D7"/>
    <w:multiLevelType w:val="hybridMultilevel"/>
    <w:tmpl w:val="837488D8"/>
    <w:lvl w:ilvl="0" w:tplc="2C727A7C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C1ED4"/>
    <w:multiLevelType w:val="hybridMultilevel"/>
    <w:tmpl w:val="BFFE2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757DE"/>
    <w:multiLevelType w:val="hybridMultilevel"/>
    <w:tmpl w:val="3EFE0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86A58"/>
    <w:multiLevelType w:val="hybridMultilevel"/>
    <w:tmpl w:val="F77E6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037E6"/>
    <w:multiLevelType w:val="hybridMultilevel"/>
    <w:tmpl w:val="6E645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75742"/>
    <w:multiLevelType w:val="hybridMultilevel"/>
    <w:tmpl w:val="7AE4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63AAF"/>
    <w:multiLevelType w:val="hybridMultilevel"/>
    <w:tmpl w:val="F560F4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1D2860"/>
    <w:multiLevelType w:val="hybridMultilevel"/>
    <w:tmpl w:val="F2E4BC6E"/>
    <w:lvl w:ilvl="0" w:tplc="ED64C7C2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41A21"/>
    <w:multiLevelType w:val="hybridMultilevel"/>
    <w:tmpl w:val="54E411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886B5B"/>
    <w:multiLevelType w:val="hybridMultilevel"/>
    <w:tmpl w:val="9A9E3B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9640AA"/>
    <w:multiLevelType w:val="hybridMultilevel"/>
    <w:tmpl w:val="DC1A9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D42A6"/>
    <w:multiLevelType w:val="hybridMultilevel"/>
    <w:tmpl w:val="4B9CF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232F7"/>
    <w:multiLevelType w:val="hybridMultilevel"/>
    <w:tmpl w:val="C0EC95B2"/>
    <w:lvl w:ilvl="0" w:tplc="C226E39E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35859"/>
    <w:multiLevelType w:val="hybridMultilevel"/>
    <w:tmpl w:val="5198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84F45"/>
    <w:multiLevelType w:val="hybridMultilevel"/>
    <w:tmpl w:val="8F820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50F5F"/>
    <w:multiLevelType w:val="hybridMultilevel"/>
    <w:tmpl w:val="DB644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B2631"/>
    <w:multiLevelType w:val="hybridMultilevel"/>
    <w:tmpl w:val="AF364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7"/>
  </w:num>
  <w:num w:numId="5">
    <w:abstractNumId w:val="19"/>
  </w:num>
  <w:num w:numId="6">
    <w:abstractNumId w:val="14"/>
  </w:num>
  <w:num w:numId="7">
    <w:abstractNumId w:val="3"/>
  </w:num>
  <w:num w:numId="8">
    <w:abstractNumId w:val="17"/>
  </w:num>
  <w:num w:numId="9">
    <w:abstractNumId w:val="8"/>
  </w:num>
  <w:num w:numId="10">
    <w:abstractNumId w:val="20"/>
  </w:num>
  <w:num w:numId="11">
    <w:abstractNumId w:val="12"/>
  </w:num>
  <w:num w:numId="12">
    <w:abstractNumId w:val="4"/>
  </w:num>
  <w:num w:numId="13">
    <w:abstractNumId w:val="18"/>
  </w:num>
  <w:num w:numId="14">
    <w:abstractNumId w:val="10"/>
  </w:num>
  <w:num w:numId="15">
    <w:abstractNumId w:val="6"/>
  </w:num>
  <w:num w:numId="16">
    <w:abstractNumId w:val="23"/>
  </w:num>
  <w:num w:numId="17">
    <w:abstractNumId w:val="16"/>
  </w:num>
  <w:num w:numId="18">
    <w:abstractNumId w:val="21"/>
  </w:num>
  <w:num w:numId="19">
    <w:abstractNumId w:val="13"/>
  </w:num>
  <w:num w:numId="20">
    <w:abstractNumId w:val="22"/>
  </w:num>
  <w:num w:numId="21">
    <w:abstractNumId w:val="15"/>
  </w:num>
  <w:num w:numId="22">
    <w:abstractNumId w:val="1"/>
  </w:num>
  <w:num w:numId="23">
    <w:abstractNumId w:val="9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78"/>
    <w:rsid w:val="000006D4"/>
    <w:rsid w:val="000009C6"/>
    <w:rsid w:val="00000AB5"/>
    <w:rsid w:val="000026EF"/>
    <w:rsid w:val="00002AD4"/>
    <w:rsid w:val="0000363F"/>
    <w:rsid w:val="00004277"/>
    <w:rsid w:val="0000603E"/>
    <w:rsid w:val="00006ACA"/>
    <w:rsid w:val="00006C52"/>
    <w:rsid w:val="00006E4E"/>
    <w:rsid w:val="00007715"/>
    <w:rsid w:val="00012535"/>
    <w:rsid w:val="0001279B"/>
    <w:rsid w:val="00012B7A"/>
    <w:rsid w:val="00015CE3"/>
    <w:rsid w:val="00015D21"/>
    <w:rsid w:val="0002392A"/>
    <w:rsid w:val="00023AA1"/>
    <w:rsid w:val="00023ED9"/>
    <w:rsid w:val="00025D92"/>
    <w:rsid w:val="000265B1"/>
    <w:rsid w:val="000266A7"/>
    <w:rsid w:val="00027920"/>
    <w:rsid w:val="00027A79"/>
    <w:rsid w:val="000306D8"/>
    <w:rsid w:val="000330DF"/>
    <w:rsid w:val="00033D04"/>
    <w:rsid w:val="00034945"/>
    <w:rsid w:val="00035F4D"/>
    <w:rsid w:val="000364E8"/>
    <w:rsid w:val="00036997"/>
    <w:rsid w:val="00036B56"/>
    <w:rsid w:val="0003717A"/>
    <w:rsid w:val="00037413"/>
    <w:rsid w:val="00040D44"/>
    <w:rsid w:val="00042ABF"/>
    <w:rsid w:val="00043EA5"/>
    <w:rsid w:val="00044697"/>
    <w:rsid w:val="000468B0"/>
    <w:rsid w:val="000504F0"/>
    <w:rsid w:val="000517F5"/>
    <w:rsid w:val="00052191"/>
    <w:rsid w:val="00052C8A"/>
    <w:rsid w:val="00053559"/>
    <w:rsid w:val="000537EE"/>
    <w:rsid w:val="00054297"/>
    <w:rsid w:val="00054D8F"/>
    <w:rsid w:val="0005500A"/>
    <w:rsid w:val="00055915"/>
    <w:rsid w:val="00056C40"/>
    <w:rsid w:val="00061253"/>
    <w:rsid w:val="000616AD"/>
    <w:rsid w:val="00061F10"/>
    <w:rsid w:val="00062E65"/>
    <w:rsid w:val="00065DBD"/>
    <w:rsid w:val="00066BA6"/>
    <w:rsid w:val="00066F06"/>
    <w:rsid w:val="00067126"/>
    <w:rsid w:val="00067974"/>
    <w:rsid w:val="00071DF0"/>
    <w:rsid w:val="0007297C"/>
    <w:rsid w:val="000756F5"/>
    <w:rsid w:val="00075BAB"/>
    <w:rsid w:val="000804BC"/>
    <w:rsid w:val="00081933"/>
    <w:rsid w:val="00083360"/>
    <w:rsid w:val="00083C6A"/>
    <w:rsid w:val="00083EFE"/>
    <w:rsid w:val="000845C1"/>
    <w:rsid w:val="00084DC5"/>
    <w:rsid w:val="000876DC"/>
    <w:rsid w:val="0008786B"/>
    <w:rsid w:val="000914BA"/>
    <w:rsid w:val="00092CE5"/>
    <w:rsid w:val="00092EDC"/>
    <w:rsid w:val="00095A06"/>
    <w:rsid w:val="00095D79"/>
    <w:rsid w:val="00095E60"/>
    <w:rsid w:val="0009636F"/>
    <w:rsid w:val="000A265B"/>
    <w:rsid w:val="000A3C34"/>
    <w:rsid w:val="000A5C40"/>
    <w:rsid w:val="000A707A"/>
    <w:rsid w:val="000B0135"/>
    <w:rsid w:val="000B02B5"/>
    <w:rsid w:val="000B0607"/>
    <w:rsid w:val="000B327C"/>
    <w:rsid w:val="000B731F"/>
    <w:rsid w:val="000B7DB6"/>
    <w:rsid w:val="000C1C62"/>
    <w:rsid w:val="000C43C2"/>
    <w:rsid w:val="000C44F1"/>
    <w:rsid w:val="000C471F"/>
    <w:rsid w:val="000C4ABB"/>
    <w:rsid w:val="000C4F36"/>
    <w:rsid w:val="000C6584"/>
    <w:rsid w:val="000C7AE1"/>
    <w:rsid w:val="000C7C52"/>
    <w:rsid w:val="000C7E1C"/>
    <w:rsid w:val="000D3556"/>
    <w:rsid w:val="000D401F"/>
    <w:rsid w:val="000D5BC1"/>
    <w:rsid w:val="000E089C"/>
    <w:rsid w:val="000E0BD8"/>
    <w:rsid w:val="000E12D7"/>
    <w:rsid w:val="000E1EAD"/>
    <w:rsid w:val="000E2137"/>
    <w:rsid w:val="000E29A2"/>
    <w:rsid w:val="000E4999"/>
    <w:rsid w:val="000E4F96"/>
    <w:rsid w:val="000E746B"/>
    <w:rsid w:val="000F0BB9"/>
    <w:rsid w:val="000F1C70"/>
    <w:rsid w:val="000F2ACC"/>
    <w:rsid w:val="000F3AC0"/>
    <w:rsid w:val="000F4135"/>
    <w:rsid w:val="000F4B99"/>
    <w:rsid w:val="000F558F"/>
    <w:rsid w:val="000F6C02"/>
    <w:rsid w:val="00100B94"/>
    <w:rsid w:val="001035F8"/>
    <w:rsid w:val="00103CB0"/>
    <w:rsid w:val="00107975"/>
    <w:rsid w:val="0011003D"/>
    <w:rsid w:val="0011043C"/>
    <w:rsid w:val="0011282B"/>
    <w:rsid w:val="00114EEE"/>
    <w:rsid w:val="001168D6"/>
    <w:rsid w:val="00121D44"/>
    <w:rsid w:val="001225E6"/>
    <w:rsid w:val="0012561A"/>
    <w:rsid w:val="00125C13"/>
    <w:rsid w:val="001268D2"/>
    <w:rsid w:val="00126AB0"/>
    <w:rsid w:val="00127C68"/>
    <w:rsid w:val="0013132C"/>
    <w:rsid w:val="00134947"/>
    <w:rsid w:val="00140C32"/>
    <w:rsid w:val="00140DB3"/>
    <w:rsid w:val="00143B6F"/>
    <w:rsid w:val="001457C1"/>
    <w:rsid w:val="00145F32"/>
    <w:rsid w:val="0015011F"/>
    <w:rsid w:val="00153B8B"/>
    <w:rsid w:val="0016001B"/>
    <w:rsid w:val="0016204B"/>
    <w:rsid w:val="0016267F"/>
    <w:rsid w:val="00163117"/>
    <w:rsid w:val="0016360A"/>
    <w:rsid w:val="00164890"/>
    <w:rsid w:val="001674DA"/>
    <w:rsid w:val="00167CFD"/>
    <w:rsid w:val="00172D6A"/>
    <w:rsid w:val="00172EDB"/>
    <w:rsid w:val="001745DA"/>
    <w:rsid w:val="001758B4"/>
    <w:rsid w:val="00176C85"/>
    <w:rsid w:val="0018065C"/>
    <w:rsid w:val="00180AFB"/>
    <w:rsid w:val="00180E16"/>
    <w:rsid w:val="001820B8"/>
    <w:rsid w:val="001847B6"/>
    <w:rsid w:val="00185704"/>
    <w:rsid w:val="00187587"/>
    <w:rsid w:val="00196746"/>
    <w:rsid w:val="00196902"/>
    <w:rsid w:val="00196C2C"/>
    <w:rsid w:val="00196EE8"/>
    <w:rsid w:val="001A2BD5"/>
    <w:rsid w:val="001A380F"/>
    <w:rsid w:val="001A641F"/>
    <w:rsid w:val="001A7B5D"/>
    <w:rsid w:val="001A7CEE"/>
    <w:rsid w:val="001B0B4B"/>
    <w:rsid w:val="001B0C3D"/>
    <w:rsid w:val="001B1416"/>
    <w:rsid w:val="001B3223"/>
    <w:rsid w:val="001B65EA"/>
    <w:rsid w:val="001B73F5"/>
    <w:rsid w:val="001B7A50"/>
    <w:rsid w:val="001C019B"/>
    <w:rsid w:val="001C5903"/>
    <w:rsid w:val="001C598F"/>
    <w:rsid w:val="001C6945"/>
    <w:rsid w:val="001C776B"/>
    <w:rsid w:val="001C78EA"/>
    <w:rsid w:val="001C7C3B"/>
    <w:rsid w:val="001D0D60"/>
    <w:rsid w:val="001D1704"/>
    <w:rsid w:val="001D1727"/>
    <w:rsid w:val="001D55B7"/>
    <w:rsid w:val="001D6C68"/>
    <w:rsid w:val="001D7BF5"/>
    <w:rsid w:val="001D7EC6"/>
    <w:rsid w:val="001E01FF"/>
    <w:rsid w:val="001E23BC"/>
    <w:rsid w:val="001E260B"/>
    <w:rsid w:val="001E2D0F"/>
    <w:rsid w:val="001E36BA"/>
    <w:rsid w:val="001E3B8A"/>
    <w:rsid w:val="001E5F4A"/>
    <w:rsid w:val="001E6F42"/>
    <w:rsid w:val="001E749C"/>
    <w:rsid w:val="001F1104"/>
    <w:rsid w:val="001F25BC"/>
    <w:rsid w:val="001F2E14"/>
    <w:rsid w:val="001F3727"/>
    <w:rsid w:val="001F5A8C"/>
    <w:rsid w:val="001F6E30"/>
    <w:rsid w:val="002002AA"/>
    <w:rsid w:val="002025D2"/>
    <w:rsid w:val="00202FCF"/>
    <w:rsid w:val="00204328"/>
    <w:rsid w:val="00204404"/>
    <w:rsid w:val="00204814"/>
    <w:rsid w:val="00205667"/>
    <w:rsid w:val="00205B15"/>
    <w:rsid w:val="002066DE"/>
    <w:rsid w:val="00206833"/>
    <w:rsid w:val="00206D6A"/>
    <w:rsid w:val="002072AA"/>
    <w:rsid w:val="002079EC"/>
    <w:rsid w:val="00210FB5"/>
    <w:rsid w:val="0021188A"/>
    <w:rsid w:val="00211AEC"/>
    <w:rsid w:val="0021284A"/>
    <w:rsid w:val="00212EFA"/>
    <w:rsid w:val="002149E4"/>
    <w:rsid w:val="00216A85"/>
    <w:rsid w:val="00220908"/>
    <w:rsid w:val="0022093A"/>
    <w:rsid w:val="0022227C"/>
    <w:rsid w:val="002261DA"/>
    <w:rsid w:val="0022629B"/>
    <w:rsid w:val="002321D4"/>
    <w:rsid w:val="00232621"/>
    <w:rsid w:val="00232D8E"/>
    <w:rsid w:val="00232E7B"/>
    <w:rsid w:val="00233F09"/>
    <w:rsid w:val="00234BEC"/>
    <w:rsid w:val="0023725D"/>
    <w:rsid w:val="00237D7C"/>
    <w:rsid w:val="00243017"/>
    <w:rsid w:val="00243E40"/>
    <w:rsid w:val="00244DE3"/>
    <w:rsid w:val="00245E15"/>
    <w:rsid w:val="00247852"/>
    <w:rsid w:val="00247954"/>
    <w:rsid w:val="0025147B"/>
    <w:rsid w:val="00252776"/>
    <w:rsid w:val="00252C2C"/>
    <w:rsid w:val="00254004"/>
    <w:rsid w:val="002541CB"/>
    <w:rsid w:val="00254441"/>
    <w:rsid w:val="002565ED"/>
    <w:rsid w:val="00257213"/>
    <w:rsid w:val="0025746E"/>
    <w:rsid w:val="00261452"/>
    <w:rsid w:val="002618F2"/>
    <w:rsid w:val="0026207C"/>
    <w:rsid w:val="0026381E"/>
    <w:rsid w:val="00263CE0"/>
    <w:rsid w:val="00263EE5"/>
    <w:rsid w:val="002643DD"/>
    <w:rsid w:val="0026440F"/>
    <w:rsid w:val="00264995"/>
    <w:rsid w:val="00264CE7"/>
    <w:rsid w:val="0026581C"/>
    <w:rsid w:val="0027056F"/>
    <w:rsid w:val="00272190"/>
    <w:rsid w:val="002748B6"/>
    <w:rsid w:val="00276D13"/>
    <w:rsid w:val="0028110D"/>
    <w:rsid w:val="00283100"/>
    <w:rsid w:val="00283FF0"/>
    <w:rsid w:val="00284144"/>
    <w:rsid w:val="002841C5"/>
    <w:rsid w:val="002849DB"/>
    <w:rsid w:val="00285182"/>
    <w:rsid w:val="00287769"/>
    <w:rsid w:val="00293E15"/>
    <w:rsid w:val="0029487A"/>
    <w:rsid w:val="00297BA7"/>
    <w:rsid w:val="002A0C58"/>
    <w:rsid w:val="002A51AD"/>
    <w:rsid w:val="002A6A6A"/>
    <w:rsid w:val="002A7429"/>
    <w:rsid w:val="002B0261"/>
    <w:rsid w:val="002B0586"/>
    <w:rsid w:val="002B129D"/>
    <w:rsid w:val="002B2066"/>
    <w:rsid w:val="002B34F6"/>
    <w:rsid w:val="002B4086"/>
    <w:rsid w:val="002B4D05"/>
    <w:rsid w:val="002B50C2"/>
    <w:rsid w:val="002B5338"/>
    <w:rsid w:val="002B5664"/>
    <w:rsid w:val="002B58C5"/>
    <w:rsid w:val="002B62F3"/>
    <w:rsid w:val="002B6891"/>
    <w:rsid w:val="002B7FE1"/>
    <w:rsid w:val="002C1B6B"/>
    <w:rsid w:val="002C2474"/>
    <w:rsid w:val="002C31F3"/>
    <w:rsid w:val="002C4B6E"/>
    <w:rsid w:val="002D040E"/>
    <w:rsid w:val="002D1D67"/>
    <w:rsid w:val="002D2945"/>
    <w:rsid w:val="002D45D7"/>
    <w:rsid w:val="002D5BBD"/>
    <w:rsid w:val="002D5EC2"/>
    <w:rsid w:val="002E1C86"/>
    <w:rsid w:val="002E42BF"/>
    <w:rsid w:val="002E4C63"/>
    <w:rsid w:val="002E4EA6"/>
    <w:rsid w:val="002E5B60"/>
    <w:rsid w:val="002E5F10"/>
    <w:rsid w:val="002E6C25"/>
    <w:rsid w:val="002E761F"/>
    <w:rsid w:val="002F29EE"/>
    <w:rsid w:val="002F3F1D"/>
    <w:rsid w:val="002F4C47"/>
    <w:rsid w:val="002F6617"/>
    <w:rsid w:val="00300AB7"/>
    <w:rsid w:val="00301D4E"/>
    <w:rsid w:val="00302CA5"/>
    <w:rsid w:val="003054EF"/>
    <w:rsid w:val="00307714"/>
    <w:rsid w:val="003079F1"/>
    <w:rsid w:val="00311520"/>
    <w:rsid w:val="00311D4E"/>
    <w:rsid w:val="00311FE1"/>
    <w:rsid w:val="003136C7"/>
    <w:rsid w:val="00314E4F"/>
    <w:rsid w:val="0031595E"/>
    <w:rsid w:val="0031629D"/>
    <w:rsid w:val="00316CAE"/>
    <w:rsid w:val="003173BD"/>
    <w:rsid w:val="00317769"/>
    <w:rsid w:val="00317F6A"/>
    <w:rsid w:val="003201D3"/>
    <w:rsid w:val="00323EA2"/>
    <w:rsid w:val="003246A1"/>
    <w:rsid w:val="00325396"/>
    <w:rsid w:val="003269E1"/>
    <w:rsid w:val="00330D22"/>
    <w:rsid w:val="0033156F"/>
    <w:rsid w:val="00333125"/>
    <w:rsid w:val="00333187"/>
    <w:rsid w:val="00333B18"/>
    <w:rsid w:val="00334055"/>
    <w:rsid w:val="00334727"/>
    <w:rsid w:val="00336870"/>
    <w:rsid w:val="0033744F"/>
    <w:rsid w:val="003377AB"/>
    <w:rsid w:val="00337BE8"/>
    <w:rsid w:val="00340103"/>
    <w:rsid w:val="00340324"/>
    <w:rsid w:val="003425A6"/>
    <w:rsid w:val="0034313C"/>
    <w:rsid w:val="00345096"/>
    <w:rsid w:val="00351007"/>
    <w:rsid w:val="00351FA7"/>
    <w:rsid w:val="00355797"/>
    <w:rsid w:val="003557D9"/>
    <w:rsid w:val="00357501"/>
    <w:rsid w:val="00357FE2"/>
    <w:rsid w:val="00361C1E"/>
    <w:rsid w:val="00362321"/>
    <w:rsid w:val="003624A8"/>
    <w:rsid w:val="00362925"/>
    <w:rsid w:val="00362FA6"/>
    <w:rsid w:val="003630CD"/>
    <w:rsid w:val="00363E35"/>
    <w:rsid w:val="003652DA"/>
    <w:rsid w:val="003663F0"/>
    <w:rsid w:val="00367C6F"/>
    <w:rsid w:val="0037095A"/>
    <w:rsid w:val="00370DAF"/>
    <w:rsid w:val="00371FB4"/>
    <w:rsid w:val="003742EF"/>
    <w:rsid w:val="00374707"/>
    <w:rsid w:val="00374738"/>
    <w:rsid w:val="00377C14"/>
    <w:rsid w:val="0038050C"/>
    <w:rsid w:val="00380A71"/>
    <w:rsid w:val="003856DE"/>
    <w:rsid w:val="00385AD8"/>
    <w:rsid w:val="00385FC5"/>
    <w:rsid w:val="0039344B"/>
    <w:rsid w:val="0039348D"/>
    <w:rsid w:val="00393B54"/>
    <w:rsid w:val="0039495A"/>
    <w:rsid w:val="00396E3B"/>
    <w:rsid w:val="00396EFE"/>
    <w:rsid w:val="00397C2C"/>
    <w:rsid w:val="00397CFE"/>
    <w:rsid w:val="00397F4C"/>
    <w:rsid w:val="003A0555"/>
    <w:rsid w:val="003A3A77"/>
    <w:rsid w:val="003A4350"/>
    <w:rsid w:val="003A5B31"/>
    <w:rsid w:val="003B0CFA"/>
    <w:rsid w:val="003B0EAC"/>
    <w:rsid w:val="003B16F2"/>
    <w:rsid w:val="003B394D"/>
    <w:rsid w:val="003B4398"/>
    <w:rsid w:val="003B473F"/>
    <w:rsid w:val="003B4DAF"/>
    <w:rsid w:val="003B638D"/>
    <w:rsid w:val="003C1880"/>
    <w:rsid w:val="003C1C4C"/>
    <w:rsid w:val="003C4690"/>
    <w:rsid w:val="003C79EA"/>
    <w:rsid w:val="003C7B8F"/>
    <w:rsid w:val="003C7E2C"/>
    <w:rsid w:val="003D0FCA"/>
    <w:rsid w:val="003D1A2C"/>
    <w:rsid w:val="003D1EDD"/>
    <w:rsid w:val="003D2587"/>
    <w:rsid w:val="003D3703"/>
    <w:rsid w:val="003D3ADD"/>
    <w:rsid w:val="003D4685"/>
    <w:rsid w:val="003D49B8"/>
    <w:rsid w:val="003D5A76"/>
    <w:rsid w:val="003E0362"/>
    <w:rsid w:val="003E179E"/>
    <w:rsid w:val="003E33DF"/>
    <w:rsid w:val="003E465F"/>
    <w:rsid w:val="003E4BA1"/>
    <w:rsid w:val="003E5564"/>
    <w:rsid w:val="003E6CEB"/>
    <w:rsid w:val="003E7DA7"/>
    <w:rsid w:val="003F2C29"/>
    <w:rsid w:val="003F2E8E"/>
    <w:rsid w:val="003F340A"/>
    <w:rsid w:val="003F3EE2"/>
    <w:rsid w:val="003F628E"/>
    <w:rsid w:val="003F7D1A"/>
    <w:rsid w:val="00404C10"/>
    <w:rsid w:val="00404DBA"/>
    <w:rsid w:val="004106A8"/>
    <w:rsid w:val="0041110C"/>
    <w:rsid w:val="00411F4F"/>
    <w:rsid w:val="004149C0"/>
    <w:rsid w:val="004219C9"/>
    <w:rsid w:val="00422853"/>
    <w:rsid w:val="004249C1"/>
    <w:rsid w:val="0042526A"/>
    <w:rsid w:val="00430134"/>
    <w:rsid w:val="00431932"/>
    <w:rsid w:val="00432589"/>
    <w:rsid w:val="00432CAF"/>
    <w:rsid w:val="00433181"/>
    <w:rsid w:val="0043415D"/>
    <w:rsid w:val="00434FAC"/>
    <w:rsid w:val="00435FBD"/>
    <w:rsid w:val="0043771A"/>
    <w:rsid w:val="0044090E"/>
    <w:rsid w:val="00440C33"/>
    <w:rsid w:val="00442015"/>
    <w:rsid w:val="00442CEA"/>
    <w:rsid w:val="00442D2E"/>
    <w:rsid w:val="00443F73"/>
    <w:rsid w:val="00444A57"/>
    <w:rsid w:val="00444C5A"/>
    <w:rsid w:val="0044707B"/>
    <w:rsid w:val="004471FE"/>
    <w:rsid w:val="0044767B"/>
    <w:rsid w:val="00450D2C"/>
    <w:rsid w:val="0045248B"/>
    <w:rsid w:val="0045571C"/>
    <w:rsid w:val="00456ABD"/>
    <w:rsid w:val="00457397"/>
    <w:rsid w:val="00457599"/>
    <w:rsid w:val="00462F51"/>
    <w:rsid w:val="00464FBA"/>
    <w:rsid w:val="004651B5"/>
    <w:rsid w:val="0046544C"/>
    <w:rsid w:val="004659C4"/>
    <w:rsid w:val="00472BAF"/>
    <w:rsid w:val="00473103"/>
    <w:rsid w:val="00473540"/>
    <w:rsid w:val="00473C98"/>
    <w:rsid w:val="00473DED"/>
    <w:rsid w:val="004766A7"/>
    <w:rsid w:val="00477704"/>
    <w:rsid w:val="00477B16"/>
    <w:rsid w:val="0048169D"/>
    <w:rsid w:val="00481947"/>
    <w:rsid w:val="004830EF"/>
    <w:rsid w:val="004848FD"/>
    <w:rsid w:val="004868E4"/>
    <w:rsid w:val="00487958"/>
    <w:rsid w:val="004905E4"/>
    <w:rsid w:val="004908CA"/>
    <w:rsid w:val="00491E90"/>
    <w:rsid w:val="00492D85"/>
    <w:rsid w:val="00493D36"/>
    <w:rsid w:val="004A08E8"/>
    <w:rsid w:val="004A1946"/>
    <w:rsid w:val="004A41BF"/>
    <w:rsid w:val="004A41E2"/>
    <w:rsid w:val="004A5E0C"/>
    <w:rsid w:val="004B30E8"/>
    <w:rsid w:val="004B42A4"/>
    <w:rsid w:val="004B5965"/>
    <w:rsid w:val="004B6F43"/>
    <w:rsid w:val="004B718E"/>
    <w:rsid w:val="004C195A"/>
    <w:rsid w:val="004C3D93"/>
    <w:rsid w:val="004C4DCF"/>
    <w:rsid w:val="004C62AA"/>
    <w:rsid w:val="004C684E"/>
    <w:rsid w:val="004D07B9"/>
    <w:rsid w:val="004D2991"/>
    <w:rsid w:val="004D5086"/>
    <w:rsid w:val="004D584F"/>
    <w:rsid w:val="004D6481"/>
    <w:rsid w:val="004D65BA"/>
    <w:rsid w:val="004E0E18"/>
    <w:rsid w:val="004E1666"/>
    <w:rsid w:val="004E1A33"/>
    <w:rsid w:val="004E1D93"/>
    <w:rsid w:val="004F0ED0"/>
    <w:rsid w:val="004F181F"/>
    <w:rsid w:val="004F2DC9"/>
    <w:rsid w:val="004F4E69"/>
    <w:rsid w:val="004F57D5"/>
    <w:rsid w:val="004F6C5E"/>
    <w:rsid w:val="004F766E"/>
    <w:rsid w:val="004F76B5"/>
    <w:rsid w:val="004F7E19"/>
    <w:rsid w:val="00500960"/>
    <w:rsid w:val="00500E1E"/>
    <w:rsid w:val="00502110"/>
    <w:rsid w:val="005026BD"/>
    <w:rsid w:val="005042F3"/>
    <w:rsid w:val="00504FD4"/>
    <w:rsid w:val="005058BF"/>
    <w:rsid w:val="00505E79"/>
    <w:rsid w:val="00506385"/>
    <w:rsid w:val="00510776"/>
    <w:rsid w:val="00512540"/>
    <w:rsid w:val="00516579"/>
    <w:rsid w:val="005171DE"/>
    <w:rsid w:val="00525B93"/>
    <w:rsid w:val="00526B61"/>
    <w:rsid w:val="005271A8"/>
    <w:rsid w:val="00530595"/>
    <w:rsid w:val="0053101A"/>
    <w:rsid w:val="00534825"/>
    <w:rsid w:val="00535591"/>
    <w:rsid w:val="00547509"/>
    <w:rsid w:val="00552C79"/>
    <w:rsid w:val="005545CB"/>
    <w:rsid w:val="005561CC"/>
    <w:rsid w:val="005567C1"/>
    <w:rsid w:val="005570BC"/>
    <w:rsid w:val="0055750E"/>
    <w:rsid w:val="005600DB"/>
    <w:rsid w:val="005600DF"/>
    <w:rsid w:val="005604AB"/>
    <w:rsid w:val="005606A4"/>
    <w:rsid w:val="00561F3C"/>
    <w:rsid w:val="00563470"/>
    <w:rsid w:val="005639B2"/>
    <w:rsid w:val="00564B91"/>
    <w:rsid w:val="00565D9B"/>
    <w:rsid w:val="00570387"/>
    <w:rsid w:val="00571D6B"/>
    <w:rsid w:val="00571FF6"/>
    <w:rsid w:val="00575B2D"/>
    <w:rsid w:val="00580911"/>
    <w:rsid w:val="00581B64"/>
    <w:rsid w:val="00582199"/>
    <w:rsid w:val="00583BDC"/>
    <w:rsid w:val="005857CF"/>
    <w:rsid w:val="00585E67"/>
    <w:rsid w:val="0058769F"/>
    <w:rsid w:val="00587A05"/>
    <w:rsid w:val="0059026F"/>
    <w:rsid w:val="0059081D"/>
    <w:rsid w:val="00591474"/>
    <w:rsid w:val="005956A2"/>
    <w:rsid w:val="0059656E"/>
    <w:rsid w:val="005971CE"/>
    <w:rsid w:val="005A1071"/>
    <w:rsid w:val="005A3470"/>
    <w:rsid w:val="005A3C76"/>
    <w:rsid w:val="005A41B5"/>
    <w:rsid w:val="005A4392"/>
    <w:rsid w:val="005A5C83"/>
    <w:rsid w:val="005A6D33"/>
    <w:rsid w:val="005A6D67"/>
    <w:rsid w:val="005B1407"/>
    <w:rsid w:val="005B408C"/>
    <w:rsid w:val="005B4863"/>
    <w:rsid w:val="005B52A1"/>
    <w:rsid w:val="005B566D"/>
    <w:rsid w:val="005B630F"/>
    <w:rsid w:val="005B735C"/>
    <w:rsid w:val="005C218E"/>
    <w:rsid w:val="005C3A3D"/>
    <w:rsid w:val="005C57C5"/>
    <w:rsid w:val="005C683D"/>
    <w:rsid w:val="005C7B1D"/>
    <w:rsid w:val="005D04DC"/>
    <w:rsid w:val="005D0FEF"/>
    <w:rsid w:val="005D161C"/>
    <w:rsid w:val="005D2F41"/>
    <w:rsid w:val="005D5A66"/>
    <w:rsid w:val="005D5E4F"/>
    <w:rsid w:val="005D7B7B"/>
    <w:rsid w:val="005D7DF0"/>
    <w:rsid w:val="005E2E8E"/>
    <w:rsid w:val="005E385C"/>
    <w:rsid w:val="005E513E"/>
    <w:rsid w:val="005E58EB"/>
    <w:rsid w:val="005E67CD"/>
    <w:rsid w:val="005E7F6C"/>
    <w:rsid w:val="005F07C6"/>
    <w:rsid w:val="005F266D"/>
    <w:rsid w:val="005F28CE"/>
    <w:rsid w:val="005F56F0"/>
    <w:rsid w:val="005F5DD1"/>
    <w:rsid w:val="00600AD0"/>
    <w:rsid w:val="006017F8"/>
    <w:rsid w:val="00602E0A"/>
    <w:rsid w:val="006033F8"/>
    <w:rsid w:val="00606AE4"/>
    <w:rsid w:val="00613275"/>
    <w:rsid w:val="00613783"/>
    <w:rsid w:val="0061480B"/>
    <w:rsid w:val="006163D4"/>
    <w:rsid w:val="00616610"/>
    <w:rsid w:val="006171AB"/>
    <w:rsid w:val="00620C10"/>
    <w:rsid w:val="0062396A"/>
    <w:rsid w:val="006240A1"/>
    <w:rsid w:val="0062627E"/>
    <w:rsid w:val="00627890"/>
    <w:rsid w:val="00631890"/>
    <w:rsid w:val="0063287B"/>
    <w:rsid w:val="00640097"/>
    <w:rsid w:val="0064079C"/>
    <w:rsid w:val="00640E06"/>
    <w:rsid w:val="006417F4"/>
    <w:rsid w:val="00642B77"/>
    <w:rsid w:val="00644AEF"/>
    <w:rsid w:val="006456B1"/>
    <w:rsid w:val="00646F81"/>
    <w:rsid w:val="0065157F"/>
    <w:rsid w:val="00651AD0"/>
    <w:rsid w:val="0065248D"/>
    <w:rsid w:val="00652ACB"/>
    <w:rsid w:val="00653C61"/>
    <w:rsid w:val="00655D41"/>
    <w:rsid w:val="00656428"/>
    <w:rsid w:val="006602C2"/>
    <w:rsid w:val="00662859"/>
    <w:rsid w:val="00662E71"/>
    <w:rsid w:val="0066307A"/>
    <w:rsid w:val="006631FB"/>
    <w:rsid w:val="00663485"/>
    <w:rsid w:val="00663611"/>
    <w:rsid w:val="00663A1A"/>
    <w:rsid w:val="00666151"/>
    <w:rsid w:val="00666CD9"/>
    <w:rsid w:val="00667C99"/>
    <w:rsid w:val="00671451"/>
    <w:rsid w:val="00671E50"/>
    <w:rsid w:val="00672478"/>
    <w:rsid w:val="00672992"/>
    <w:rsid w:val="00674448"/>
    <w:rsid w:val="006756C1"/>
    <w:rsid w:val="00677169"/>
    <w:rsid w:val="006772EF"/>
    <w:rsid w:val="006800F2"/>
    <w:rsid w:val="00680D87"/>
    <w:rsid w:val="00680F7B"/>
    <w:rsid w:val="00681E3D"/>
    <w:rsid w:val="00681FA2"/>
    <w:rsid w:val="00682494"/>
    <w:rsid w:val="006830C1"/>
    <w:rsid w:val="006837A1"/>
    <w:rsid w:val="006847F0"/>
    <w:rsid w:val="006859AB"/>
    <w:rsid w:val="00685BAD"/>
    <w:rsid w:val="00685F73"/>
    <w:rsid w:val="00687285"/>
    <w:rsid w:val="00691643"/>
    <w:rsid w:val="00691E7D"/>
    <w:rsid w:val="006920C7"/>
    <w:rsid w:val="006925AC"/>
    <w:rsid w:val="006965F3"/>
    <w:rsid w:val="006A3A53"/>
    <w:rsid w:val="006A441E"/>
    <w:rsid w:val="006A72F2"/>
    <w:rsid w:val="006B08DF"/>
    <w:rsid w:val="006B0A21"/>
    <w:rsid w:val="006B2278"/>
    <w:rsid w:val="006B2757"/>
    <w:rsid w:val="006B5B56"/>
    <w:rsid w:val="006B67E5"/>
    <w:rsid w:val="006B6B29"/>
    <w:rsid w:val="006C1704"/>
    <w:rsid w:val="006C19BA"/>
    <w:rsid w:val="006C2F77"/>
    <w:rsid w:val="006C6E00"/>
    <w:rsid w:val="006C7C88"/>
    <w:rsid w:val="006D07ED"/>
    <w:rsid w:val="006D231F"/>
    <w:rsid w:val="006D2390"/>
    <w:rsid w:val="006D2727"/>
    <w:rsid w:val="006D3982"/>
    <w:rsid w:val="006D43BA"/>
    <w:rsid w:val="006D6D1D"/>
    <w:rsid w:val="006D7D20"/>
    <w:rsid w:val="006E1410"/>
    <w:rsid w:val="006E17AA"/>
    <w:rsid w:val="006E1815"/>
    <w:rsid w:val="006E19AA"/>
    <w:rsid w:val="006E2E9F"/>
    <w:rsid w:val="006E461E"/>
    <w:rsid w:val="006E7E97"/>
    <w:rsid w:val="006F008F"/>
    <w:rsid w:val="006F0BE2"/>
    <w:rsid w:val="006F1E1F"/>
    <w:rsid w:val="006F48A5"/>
    <w:rsid w:val="006F5137"/>
    <w:rsid w:val="006F52EC"/>
    <w:rsid w:val="006F6276"/>
    <w:rsid w:val="006F70BC"/>
    <w:rsid w:val="006F7E51"/>
    <w:rsid w:val="007034E2"/>
    <w:rsid w:val="00704398"/>
    <w:rsid w:val="00706049"/>
    <w:rsid w:val="0071108A"/>
    <w:rsid w:val="00711CDA"/>
    <w:rsid w:val="007120AF"/>
    <w:rsid w:val="00712FE4"/>
    <w:rsid w:val="007134DB"/>
    <w:rsid w:val="00716839"/>
    <w:rsid w:val="00716FA9"/>
    <w:rsid w:val="0071707F"/>
    <w:rsid w:val="00717640"/>
    <w:rsid w:val="00720C86"/>
    <w:rsid w:val="00723D8A"/>
    <w:rsid w:val="00723FDA"/>
    <w:rsid w:val="00724D00"/>
    <w:rsid w:val="0072544B"/>
    <w:rsid w:val="007269F8"/>
    <w:rsid w:val="007305F6"/>
    <w:rsid w:val="007340A0"/>
    <w:rsid w:val="00735800"/>
    <w:rsid w:val="00740682"/>
    <w:rsid w:val="00743399"/>
    <w:rsid w:val="0074447F"/>
    <w:rsid w:val="00745B15"/>
    <w:rsid w:val="00746E7C"/>
    <w:rsid w:val="00746EB2"/>
    <w:rsid w:val="0075200C"/>
    <w:rsid w:val="00756722"/>
    <w:rsid w:val="007567A1"/>
    <w:rsid w:val="00757548"/>
    <w:rsid w:val="00760455"/>
    <w:rsid w:val="007619FD"/>
    <w:rsid w:val="007634B5"/>
    <w:rsid w:val="00771380"/>
    <w:rsid w:val="00771B51"/>
    <w:rsid w:val="00773ABE"/>
    <w:rsid w:val="00773BB5"/>
    <w:rsid w:val="0077702F"/>
    <w:rsid w:val="00780622"/>
    <w:rsid w:val="00780EA2"/>
    <w:rsid w:val="007817AA"/>
    <w:rsid w:val="007818C5"/>
    <w:rsid w:val="0078387C"/>
    <w:rsid w:val="00783A7F"/>
    <w:rsid w:val="007850FA"/>
    <w:rsid w:val="00785D41"/>
    <w:rsid w:val="00786A63"/>
    <w:rsid w:val="00787BB0"/>
    <w:rsid w:val="00787E44"/>
    <w:rsid w:val="00790C9D"/>
    <w:rsid w:val="00792D33"/>
    <w:rsid w:val="00793493"/>
    <w:rsid w:val="007941AC"/>
    <w:rsid w:val="00794260"/>
    <w:rsid w:val="00794490"/>
    <w:rsid w:val="00795D29"/>
    <w:rsid w:val="00796C42"/>
    <w:rsid w:val="007A041F"/>
    <w:rsid w:val="007A089D"/>
    <w:rsid w:val="007A24E2"/>
    <w:rsid w:val="007A30FE"/>
    <w:rsid w:val="007A49A7"/>
    <w:rsid w:val="007A4D2F"/>
    <w:rsid w:val="007A6409"/>
    <w:rsid w:val="007A67B7"/>
    <w:rsid w:val="007B0F7D"/>
    <w:rsid w:val="007B10A0"/>
    <w:rsid w:val="007B258E"/>
    <w:rsid w:val="007B4545"/>
    <w:rsid w:val="007B5449"/>
    <w:rsid w:val="007C04E2"/>
    <w:rsid w:val="007C20BF"/>
    <w:rsid w:val="007C22DE"/>
    <w:rsid w:val="007C2AE0"/>
    <w:rsid w:val="007C524F"/>
    <w:rsid w:val="007C5EEB"/>
    <w:rsid w:val="007C6BB2"/>
    <w:rsid w:val="007C730E"/>
    <w:rsid w:val="007C7DE8"/>
    <w:rsid w:val="007D4AC8"/>
    <w:rsid w:val="007D5D9E"/>
    <w:rsid w:val="007D6412"/>
    <w:rsid w:val="007D789A"/>
    <w:rsid w:val="007E105A"/>
    <w:rsid w:val="007E12C3"/>
    <w:rsid w:val="007E3EA6"/>
    <w:rsid w:val="007E4FEF"/>
    <w:rsid w:val="007E537A"/>
    <w:rsid w:val="007E70DE"/>
    <w:rsid w:val="007E7E55"/>
    <w:rsid w:val="007E7E91"/>
    <w:rsid w:val="007F378C"/>
    <w:rsid w:val="007F4076"/>
    <w:rsid w:val="007F5BD7"/>
    <w:rsid w:val="007F737C"/>
    <w:rsid w:val="00800C58"/>
    <w:rsid w:val="00801866"/>
    <w:rsid w:val="008039E4"/>
    <w:rsid w:val="00803A3B"/>
    <w:rsid w:val="00807CBB"/>
    <w:rsid w:val="00810F57"/>
    <w:rsid w:val="0081260E"/>
    <w:rsid w:val="00814AEB"/>
    <w:rsid w:val="00815001"/>
    <w:rsid w:val="00815F61"/>
    <w:rsid w:val="00815F75"/>
    <w:rsid w:val="00817254"/>
    <w:rsid w:val="0081784E"/>
    <w:rsid w:val="00820E7E"/>
    <w:rsid w:val="00821857"/>
    <w:rsid w:val="00822777"/>
    <w:rsid w:val="00822A28"/>
    <w:rsid w:val="00822BB8"/>
    <w:rsid w:val="00822DF8"/>
    <w:rsid w:val="00822F71"/>
    <w:rsid w:val="00822FFA"/>
    <w:rsid w:val="00825149"/>
    <w:rsid w:val="0082648A"/>
    <w:rsid w:val="00826A90"/>
    <w:rsid w:val="0083299D"/>
    <w:rsid w:val="00832CF4"/>
    <w:rsid w:val="00834A9E"/>
    <w:rsid w:val="00834CB3"/>
    <w:rsid w:val="00834E94"/>
    <w:rsid w:val="0083755C"/>
    <w:rsid w:val="0084123F"/>
    <w:rsid w:val="00841CC8"/>
    <w:rsid w:val="00841E4D"/>
    <w:rsid w:val="0084227A"/>
    <w:rsid w:val="00844214"/>
    <w:rsid w:val="0084644E"/>
    <w:rsid w:val="008476D5"/>
    <w:rsid w:val="008530DC"/>
    <w:rsid w:val="008550E7"/>
    <w:rsid w:val="008608CC"/>
    <w:rsid w:val="008629BC"/>
    <w:rsid w:val="008631B8"/>
    <w:rsid w:val="0086758B"/>
    <w:rsid w:val="00867A8D"/>
    <w:rsid w:val="0087053B"/>
    <w:rsid w:val="00874172"/>
    <w:rsid w:val="008756DA"/>
    <w:rsid w:val="008761C1"/>
    <w:rsid w:val="00877A8B"/>
    <w:rsid w:val="00881263"/>
    <w:rsid w:val="0088397A"/>
    <w:rsid w:val="00886A04"/>
    <w:rsid w:val="008908F7"/>
    <w:rsid w:val="00891A23"/>
    <w:rsid w:val="00891C1A"/>
    <w:rsid w:val="00892087"/>
    <w:rsid w:val="008947EE"/>
    <w:rsid w:val="00895766"/>
    <w:rsid w:val="00896D2C"/>
    <w:rsid w:val="008A2FBC"/>
    <w:rsid w:val="008A5E21"/>
    <w:rsid w:val="008B112A"/>
    <w:rsid w:val="008B11A1"/>
    <w:rsid w:val="008B1BD9"/>
    <w:rsid w:val="008B25BF"/>
    <w:rsid w:val="008B32AD"/>
    <w:rsid w:val="008C0090"/>
    <w:rsid w:val="008C22D5"/>
    <w:rsid w:val="008C29F2"/>
    <w:rsid w:val="008C3C39"/>
    <w:rsid w:val="008C4C42"/>
    <w:rsid w:val="008C7109"/>
    <w:rsid w:val="008C7BF9"/>
    <w:rsid w:val="008D20B5"/>
    <w:rsid w:val="008D462B"/>
    <w:rsid w:val="008D5C08"/>
    <w:rsid w:val="008E0A97"/>
    <w:rsid w:val="008E24CC"/>
    <w:rsid w:val="008E2943"/>
    <w:rsid w:val="008E368D"/>
    <w:rsid w:val="008E39CF"/>
    <w:rsid w:val="008F0AE0"/>
    <w:rsid w:val="008F1096"/>
    <w:rsid w:val="008F2222"/>
    <w:rsid w:val="008F2413"/>
    <w:rsid w:val="008F32E9"/>
    <w:rsid w:val="008F4453"/>
    <w:rsid w:val="008F518A"/>
    <w:rsid w:val="008F56A7"/>
    <w:rsid w:val="008F62F1"/>
    <w:rsid w:val="00902CC0"/>
    <w:rsid w:val="0090545E"/>
    <w:rsid w:val="00905F8A"/>
    <w:rsid w:val="00906DB4"/>
    <w:rsid w:val="0090711B"/>
    <w:rsid w:val="00907B7E"/>
    <w:rsid w:val="0091037D"/>
    <w:rsid w:val="00910710"/>
    <w:rsid w:val="009113D1"/>
    <w:rsid w:val="00912AFD"/>
    <w:rsid w:val="009138FE"/>
    <w:rsid w:val="009169C0"/>
    <w:rsid w:val="009175AF"/>
    <w:rsid w:val="00917E68"/>
    <w:rsid w:val="0092027B"/>
    <w:rsid w:val="009202FA"/>
    <w:rsid w:val="009205D1"/>
    <w:rsid w:val="009246BD"/>
    <w:rsid w:val="00924F89"/>
    <w:rsid w:val="00926E69"/>
    <w:rsid w:val="0092798D"/>
    <w:rsid w:val="00930144"/>
    <w:rsid w:val="0093133E"/>
    <w:rsid w:val="00931D4A"/>
    <w:rsid w:val="00934554"/>
    <w:rsid w:val="00935F35"/>
    <w:rsid w:val="00942003"/>
    <w:rsid w:val="0094335E"/>
    <w:rsid w:val="009443D1"/>
    <w:rsid w:val="00946E2E"/>
    <w:rsid w:val="00950AB7"/>
    <w:rsid w:val="00950E91"/>
    <w:rsid w:val="009524FE"/>
    <w:rsid w:val="009551F4"/>
    <w:rsid w:val="00956FEA"/>
    <w:rsid w:val="009572AB"/>
    <w:rsid w:val="009627BF"/>
    <w:rsid w:val="009641BB"/>
    <w:rsid w:val="00964CA4"/>
    <w:rsid w:val="00965358"/>
    <w:rsid w:val="00967F83"/>
    <w:rsid w:val="00972F0E"/>
    <w:rsid w:val="00977D78"/>
    <w:rsid w:val="00980283"/>
    <w:rsid w:val="00981357"/>
    <w:rsid w:val="00982A77"/>
    <w:rsid w:val="009837B0"/>
    <w:rsid w:val="0098490C"/>
    <w:rsid w:val="00984BB5"/>
    <w:rsid w:val="009858F4"/>
    <w:rsid w:val="00985C6E"/>
    <w:rsid w:val="00986875"/>
    <w:rsid w:val="009876DD"/>
    <w:rsid w:val="00990731"/>
    <w:rsid w:val="00992DFB"/>
    <w:rsid w:val="00993DF0"/>
    <w:rsid w:val="00994A5C"/>
    <w:rsid w:val="009973EB"/>
    <w:rsid w:val="009975D9"/>
    <w:rsid w:val="009A32A7"/>
    <w:rsid w:val="009A3B4E"/>
    <w:rsid w:val="009A6A70"/>
    <w:rsid w:val="009B1A61"/>
    <w:rsid w:val="009B2B92"/>
    <w:rsid w:val="009B2BFA"/>
    <w:rsid w:val="009B764E"/>
    <w:rsid w:val="009C147E"/>
    <w:rsid w:val="009C2CB7"/>
    <w:rsid w:val="009C3C1F"/>
    <w:rsid w:val="009C5349"/>
    <w:rsid w:val="009C7579"/>
    <w:rsid w:val="009D253B"/>
    <w:rsid w:val="009D3197"/>
    <w:rsid w:val="009D3255"/>
    <w:rsid w:val="009D5487"/>
    <w:rsid w:val="009D548E"/>
    <w:rsid w:val="009D5FE0"/>
    <w:rsid w:val="009D63B5"/>
    <w:rsid w:val="009D66D4"/>
    <w:rsid w:val="009D6BD5"/>
    <w:rsid w:val="009E13A4"/>
    <w:rsid w:val="009E1E19"/>
    <w:rsid w:val="009E4586"/>
    <w:rsid w:val="009E4FC7"/>
    <w:rsid w:val="009E5D1E"/>
    <w:rsid w:val="009E6400"/>
    <w:rsid w:val="009F02EB"/>
    <w:rsid w:val="009F0D4F"/>
    <w:rsid w:val="009F148D"/>
    <w:rsid w:val="009F14EB"/>
    <w:rsid w:val="009F2F18"/>
    <w:rsid w:val="009F4282"/>
    <w:rsid w:val="009F5116"/>
    <w:rsid w:val="009F77E1"/>
    <w:rsid w:val="009F7D9B"/>
    <w:rsid w:val="00A00659"/>
    <w:rsid w:val="00A01E9F"/>
    <w:rsid w:val="00A020F7"/>
    <w:rsid w:val="00A02259"/>
    <w:rsid w:val="00A04733"/>
    <w:rsid w:val="00A061D2"/>
    <w:rsid w:val="00A0650B"/>
    <w:rsid w:val="00A065FF"/>
    <w:rsid w:val="00A067E0"/>
    <w:rsid w:val="00A06E80"/>
    <w:rsid w:val="00A0744F"/>
    <w:rsid w:val="00A0764A"/>
    <w:rsid w:val="00A10519"/>
    <w:rsid w:val="00A13977"/>
    <w:rsid w:val="00A15E11"/>
    <w:rsid w:val="00A16F51"/>
    <w:rsid w:val="00A211BB"/>
    <w:rsid w:val="00A2249D"/>
    <w:rsid w:val="00A236C8"/>
    <w:rsid w:val="00A24C66"/>
    <w:rsid w:val="00A259A0"/>
    <w:rsid w:val="00A30982"/>
    <w:rsid w:val="00A3231D"/>
    <w:rsid w:val="00A324D4"/>
    <w:rsid w:val="00A33684"/>
    <w:rsid w:val="00A33E1E"/>
    <w:rsid w:val="00A3414E"/>
    <w:rsid w:val="00A37E0D"/>
    <w:rsid w:val="00A4176D"/>
    <w:rsid w:val="00A4351E"/>
    <w:rsid w:val="00A437B4"/>
    <w:rsid w:val="00A43BF7"/>
    <w:rsid w:val="00A44785"/>
    <w:rsid w:val="00A46ACB"/>
    <w:rsid w:val="00A513F1"/>
    <w:rsid w:val="00A5316F"/>
    <w:rsid w:val="00A534A7"/>
    <w:rsid w:val="00A5355E"/>
    <w:rsid w:val="00A53B3F"/>
    <w:rsid w:val="00A5487A"/>
    <w:rsid w:val="00A54C3A"/>
    <w:rsid w:val="00A6423F"/>
    <w:rsid w:val="00A65D2B"/>
    <w:rsid w:val="00A6779D"/>
    <w:rsid w:val="00A70524"/>
    <w:rsid w:val="00A73BAB"/>
    <w:rsid w:val="00A76020"/>
    <w:rsid w:val="00A76348"/>
    <w:rsid w:val="00A77C8A"/>
    <w:rsid w:val="00A821C4"/>
    <w:rsid w:val="00A827FA"/>
    <w:rsid w:val="00A840EF"/>
    <w:rsid w:val="00A84A89"/>
    <w:rsid w:val="00A94937"/>
    <w:rsid w:val="00A96D0C"/>
    <w:rsid w:val="00A97CF5"/>
    <w:rsid w:val="00AA17E4"/>
    <w:rsid w:val="00AA1EEA"/>
    <w:rsid w:val="00AA5379"/>
    <w:rsid w:val="00AB0470"/>
    <w:rsid w:val="00AB0952"/>
    <w:rsid w:val="00AB3054"/>
    <w:rsid w:val="00AC0A13"/>
    <w:rsid w:val="00AC0B23"/>
    <w:rsid w:val="00AC14E4"/>
    <w:rsid w:val="00AC251F"/>
    <w:rsid w:val="00AC6BE5"/>
    <w:rsid w:val="00AC6F87"/>
    <w:rsid w:val="00AD0D31"/>
    <w:rsid w:val="00AD2568"/>
    <w:rsid w:val="00AD28A2"/>
    <w:rsid w:val="00AD3D4E"/>
    <w:rsid w:val="00AD3F9C"/>
    <w:rsid w:val="00AD63E6"/>
    <w:rsid w:val="00AD77CF"/>
    <w:rsid w:val="00AE0557"/>
    <w:rsid w:val="00AE06F1"/>
    <w:rsid w:val="00AE262B"/>
    <w:rsid w:val="00AE2942"/>
    <w:rsid w:val="00AF2849"/>
    <w:rsid w:val="00AF3A5A"/>
    <w:rsid w:val="00AF51AF"/>
    <w:rsid w:val="00AF53C9"/>
    <w:rsid w:val="00AF632C"/>
    <w:rsid w:val="00AF6974"/>
    <w:rsid w:val="00AF76C7"/>
    <w:rsid w:val="00B00ABD"/>
    <w:rsid w:val="00B048EF"/>
    <w:rsid w:val="00B05242"/>
    <w:rsid w:val="00B058D7"/>
    <w:rsid w:val="00B06976"/>
    <w:rsid w:val="00B070E0"/>
    <w:rsid w:val="00B077F4"/>
    <w:rsid w:val="00B079E0"/>
    <w:rsid w:val="00B1010B"/>
    <w:rsid w:val="00B1091C"/>
    <w:rsid w:val="00B15CC8"/>
    <w:rsid w:val="00B17AA4"/>
    <w:rsid w:val="00B20EB7"/>
    <w:rsid w:val="00B218C5"/>
    <w:rsid w:val="00B21C13"/>
    <w:rsid w:val="00B23EEC"/>
    <w:rsid w:val="00B24882"/>
    <w:rsid w:val="00B25EE2"/>
    <w:rsid w:val="00B2698C"/>
    <w:rsid w:val="00B3073E"/>
    <w:rsid w:val="00B33693"/>
    <w:rsid w:val="00B34D04"/>
    <w:rsid w:val="00B3650C"/>
    <w:rsid w:val="00B37974"/>
    <w:rsid w:val="00B40ECB"/>
    <w:rsid w:val="00B411D6"/>
    <w:rsid w:val="00B424E5"/>
    <w:rsid w:val="00B42968"/>
    <w:rsid w:val="00B43864"/>
    <w:rsid w:val="00B4407D"/>
    <w:rsid w:val="00B446BA"/>
    <w:rsid w:val="00B44AE4"/>
    <w:rsid w:val="00B50C29"/>
    <w:rsid w:val="00B510FA"/>
    <w:rsid w:val="00B527DB"/>
    <w:rsid w:val="00B5307D"/>
    <w:rsid w:val="00B54C85"/>
    <w:rsid w:val="00B5673F"/>
    <w:rsid w:val="00B579E8"/>
    <w:rsid w:val="00B62A56"/>
    <w:rsid w:val="00B638D5"/>
    <w:rsid w:val="00B6419F"/>
    <w:rsid w:val="00B646E3"/>
    <w:rsid w:val="00B64AB9"/>
    <w:rsid w:val="00B70330"/>
    <w:rsid w:val="00B71572"/>
    <w:rsid w:val="00B727C7"/>
    <w:rsid w:val="00B75BE8"/>
    <w:rsid w:val="00B75DCF"/>
    <w:rsid w:val="00B77074"/>
    <w:rsid w:val="00B801C8"/>
    <w:rsid w:val="00B80BCD"/>
    <w:rsid w:val="00B810F5"/>
    <w:rsid w:val="00B819C2"/>
    <w:rsid w:val="00B84204"/>
    <w:rsid w:val="00B918E8"/>
    <w:rsid w:val="00BA1E9C"/>
    <w:rsid w:val="00BA218B"/>
    <w:rsid w:val="00BA2360"/>
    <w:rsid w:val="00BA45DA"/>
    <w:rsid w:val="00BA4E18"/>
    <w:rsid w:val="00BA513F"/>
    <w:rsid w:val="00BA65F8"/>
    <w:rsid w:val="00BB13DF"/>
    <w:rsid w:val="00BB29EC"/>
    <w:rsid w:val="00BC1B75"/>
    <w:rsid w:val="00BC2553"/>
    <w:rsid w:val="00BC28A9"/>
    <w:rsid w:val="00BC2AA1"/>
    <w:rsid w:val="00BC2E14"/>
    <w:rsid w:val="00BC53C8"/>
    <w:rsid w:val="00BC5B3C"/>
    <w:rsid w:val="00BD012D"/>
    <w:rsid w:val="00BD01C7"/>
    <w:rsid w:val="00BD12B8"/>
    <w:rsid w:val="00BD2254"/>
    <w:rsid w:val="00BD2ACA"/>
    <w:rsid w:val="00BD58FB"/>
    <w:rsid w:val="00BD6559"/>
    <w:rsid w:val="00BE1090"/>
    <w:rsid w:val="00BE1918"/>
    <w:rsid w:val="00BE2525"/>
    <w:rsid w:val="00BE2764"/>
    <w:rsid w:val="00BE2BEC"/>
    <w:rsid w:val="00BE47C7"/>
    <w:rsid w:val="00BE6F61"/>
    <w:rsid w:val="00BE7C93"/>
    <w:rsid w:val="00BF07C0"/>
    <w:rsid w:val="00BF167B"/>
    <w:rsid w:val="00BF46E6"/>
    <w:rsid w:val="00BF6C96"/>
    <w:rsid w:val="00C007B3"/>
    <w:rsid w:val="00C00922"/>
    <w:rsid w:val="00C01A96"/>
    <w:rsid w:val="00C025B8"/>
    <w:rsid w:val="00C0438E"/>
    <w:rsid w:val="00C04582"/>
    <w:rsid w:val="00C07125"/>
    <w:rsid w:val="00C0730D"/>
    <w:rsid w:val="00C07CF8"/>
    <w:rsid w:val="00C111A4"/>
    <w:rsid w:val="00C13309"/>
    <w:rsid w:val="00C15A7C"/>
    <w:rsid w:val="00C21456"/>
    <w:rsid w:val="00C22363"/>
    <w:rsid w:val="00C22471"/>
    <w:rsid w:val="00C25057"/>
    <w:rsid w:val="00C25A6F"/>
    <w:rsid w:val="00C31F40"/>
    <w:rsid w:val="00C32939"/>
    <w:rsid w:val="00C33E47"/>
    <w:rsid w:val="00C34BF4"/>
    <w:rsid w:val="00C36969"/>
    <w:rsid w:val="00C36B81"/>
    <w:rsid w:val="00C425BF"/>
    <w:rsid w:val="00C42CB3"/>
    <w:rsid w:val="00C430C0"/>
    <w:rsid w:val="00C43866"/>
    <w:rsid w:val="00C46A93"/>
    <w:rsid w:val="00C4714B"/>
    <w:rsid w:val="00C5007A"/>
    <w:rsid w:val="00C50B7A"/>
    <w:rsid w:val="00C50B98"/>
    <w:rsid w:val="00C52FA7"/>
    <w:rsid w:val="00C53943"/>
    <w:rsid w:val="00C55AD3"/>
    <w:rsid w:val="00C56169"/>
    <w:rsid w:val="00C5708F"/>
    <w:rsid w:val="00C60314"/>
    <w:rsid w:val="00C60695"/>
    <w:rsid w:val="00C623AF"/>
    <w:rsid w:val="00C63B83"/>
    <w:rsid w:val="00C640FA"/>
    <w:rsid w:val="00C6628E"/>
    <w:rsid w:val="00C670E0"/>
    <w:rsid w:val="00C677F7"/>
    <w:rsid w:val="00C70286"/>
    <w:rsid w:val="00C7057C"/>
    <w:rsid w:val="00C714A7"/>
    <w:rsid w:val="00C72AD5"/>
    <w:rsid w:val="00C72ED5"/>
    <w:rsid w:val="00C770DD"/>
    <w:rsid w:val="00C776CE"/>
    <w:rsid w:val="00C77A48"/>
    <w:rsid w:val="00C80E1E"/>
    <w:rsid w:val="00C85950"/>
    <w:rsid w:val="00C873B5"/>
    <w:rsid w:val="00C918CD"/>
    <w:rsid w:val="00C91CB7"/>
    <w:rsid w:val="00C92826"/>
    <w:rsid w:val="00C934F2"/>
    <w:rsid w:val="00C93761"/>
    <w:rsid w:val="00C93DE5"/>
    <w:rsid w:val="00C946F2"/>
    <w:rsid w:val="00C950BD"/>
    <w:rsid w:val="00C96F9C"/>
    <w:rsid w:val="00CA0D84"/>
    <w:rsid w:val="00CA11F7"/>
    <w:rsid w:val="00CA3352"/>
    <w:rsid w:val="00CA451E"/>
    <w:rsid w:val="00CA4C11"/>
    <w:rsid w:val="00CA4F03"/>
    <w:rsid w:val="00CA5113"/>
    <w:rsid w:val="00CA7AD7"/>
    <w:rsid w:val="00CA7B09"/>
    <w:rsid w:val="00CB12DE"/>
    <w:rsid w:val="00CB167A"/>
    <w:rsid w:val="00CB189F"/>
    <w:rsid w:val="00CB281B"/>
    <w:rsid w:val="00CB47E9"/>
    <w:rsid w:val="00CB4B24"/>
    <w:rsid w:val="00CC0A22"/>
    <w:rsid w:val="00CC0F41"/>
    <w:rsid w:val="00CC16E2"/>
    <w:rsid w:val="00CC2467"/>
    <w:rsid w:val="00CC2736"/>
    <w:rsid w:val="00CC6C20"/>
    <w:rsid w:val="00CD05FC"/>
    <w:rsid w:val="00CD1956"/>
    <w:rsid w:val="00CD1BC6"/>
    <w:rsid w:val="00CD2E94"/>
    <w:rsid w:val="00CD3349"/>
    <w:rsid w:val="00CD5977"/>
    <w:rsid w:val="00CD7E09"/>
    <w:rsid w:val="00CE0039"/>
    <w:rsid w:val="00CE0CA7"/>
    <w:rsid w:val="00CE34D0"/>
    <w:rsid w:val="00CE4518"/>
    <w:rsid w:val="00CE4A2A"/>
    <w:rsid w:val="00CE5039"/>
    <w:rsid w:val="00CE521A"/>
    <w:rsid w:val="00CE5385"/>
    <w:rsid w:val="00CE6834"/>
    <w:rsid w:val="00CE768D"/>
    <w:rsid w:val="00CF0AED"/>
    <w:rsid w:val="00CF4801"/>
    <w:rsid w:val="00CF552B"/>
    <w:rsid w:val="00CF5826"/>
    <w:rsid w:val="00CF6507"/>
    <w:rsid w:val="00CF68C8"/>
    <w:rsid w:val="00CF7B6E"/>
    <w:rsid w:val="00CF7B95"/>
    <w:rsid w:val="00D004CF"/>
    <w:rsid w:val="00D00CA1"/>
    <w:rsid w:val="00D01976"/>
    <w:rsid w:val="00D026B5"/>
    <w:rsid w:val="00D041F6"/>
    <w:rsid w:val="00D061F0"/>
    <w:rsid w:val="00D066E4"/>
    <w:rsid w:val="00D1002A"/>
    <w:rsid w:val="00D10624"/>
    <w:rsid w:val="00D12D65"/>
    <w:rsid w:val="00D1359D"/>
    <w:rsid w:val="00D13650"/>
    <w:rsid w:val="00D14B87"/>
    <w:rsid w:val="00D15EC8"/>
    <w:rsid w:val="00D164D4"/>
    <w:rsid w:val="00D2240A"/>
    <w:rsid w:val="00D22F66"/>
    <w:rsid w:val="00D23139"/>
    <w:rsid w:val="00D234E8"/>
    <w:rsid w:val="00D234F5"/>
    <w:rsid w:val="00D25216"/>
    <w:rsid w:val="00D25824"/>
    <w:rsid w:val="00D25967"/>
    <w:rsid w:val="00D26C26"/>
    <w:rsid w:val="00D30B3F"/>
    <w:rsid w:val="00D30F7B"/>
    <w:rsid w:val="00D325CE"/>
    <w:rsid w:val="00D3299E"/>
    <w:rsid w:val="00D3678B"/>
    <w:rsid w:val="00D41344"/>
    <w:rsid w:val="00D41951"/>
    <w:rsid w:val="00D42716"/>
    <w:rsid w:val="00D478E0"/>
    <w:rsid w:val="00D50110"/>
    <w:rsid w:val="00D50D53"/>
    <w:rsid w:val="00D5191C"/>
    <w:rsid w:val="00D519C3"/>
    <w:rsid w:val="00D54801"/>
    <w:rsid w:val="00D54938"/>
    <w:rsid w:val="00D54EE8"/>
    <w:rsid w:val="00D56210"/>
    <w:rsid w:val="00D566E9"/>
    <w:rsid w:val="00D57689"/>
    <w:rsid w:val="00D61686"/>
    <w:rsid w:val="00D627AB"/>
    <w:rsid w:val="00D629AA"/>
    <w:rsid w:val="00D64EDD"/>
    <w:rsid w:val="00D70E3C"/>
    <w:rsid w:val="00D71707"/>
    <w:rsid w:val="00D72071"/>
    <w:rsid w:val="00D7229F"/>
    <w:rsid w:val="00D72EA8"/>
    <w:rsid w:val="00D72F12"/>
    <w:rsid w:val="00D73FA9"/>
    <w:rsid w:val="00D76861"/>
    <w:rsid w:val="00D76AC4"/>
    <w:rsid w:val="00D77A2C"/>
    <w:rsid w:val="00D800F5"/>
    <w:rsid w:val="00D81117"/>
    <w:rsid w:val="00D814A7"/>
    <w:rsid w:val="00D82B72"/>
    <w:rsid w:val="00D85C62"/>
    <w:rsid w:val="00D87BBF"/>
    <w:rsid w:val="00D9073C"/>
    <w:rsid w:val="00D90901"/>
    <w:rsid w:val="00D91A23"/>
    <w:rsid w:val="00D945B6"/>
    <w:rsid w:val="00D9598F"/>
    <w:rsid w:val="00D96479"/>
    <w:rsid w:val="00D978A4"/>
    <w:rsid w:val="00DA0B6D"/>
    <w:rsid w:val="00DA1D7E"/>
    <w:rsid w:val="00DA32E7"/>
    <w:rsid w:val="00DA3BD5"/>
    <w:rsid w:val="00DA4665"/>
    <w:rsid w:val="00DA4DC2"/>
    <w:rsid w:val="00DA6761"/>
    <w:rsid w:val="00DB0C86"/>
    <w:rsid w:val="00DB189E"/>
    <w:rsid w:val="00DB1AF2"/>
    <w:rsid w:val="00DB27B5"/>
    <w:rsid w:val="00DB2AD0"/>
    <w:rsid w:val="00DB3538"/>
    <w:rsid w:val="00DB406E"/>
    <w:rsid w:val="00DB4506"/>
    <w:rsid w:val="00DB45B3"/>
    <w:rsid w:val="00DB4B1C"/>
    <w:rsid w:val="00DC207B"/>
    <w:rsid w:val="00DC674A"/>
    <w:rsid w:val="00DC712B"/>
    <w:rsid w:val="00DD0BD1"/>
    <w:rsid w:val="00DD202E"/>
    <w:rsid w:val="00DD220A"/>
    <w:rsid w:val="00DD327F"/>
    <w:rsid w:val="00DD36A5"/>
    <w:rsid w:val="00DD4AF8"/>
    <w:rsid w:val="00DD5AD7"/>
    <w:rsid w:val="00DE1C37"/>
    <w:rsid w:val="00DE3233"/>
    <w:rsid w:val="00DE33AA"/>
    <w:rsid w:val="00DE47CE"/>
    <w:rsid w:val="00DE5593"/>
    <w:rsid w:val="00DE56FE"/>
    <w:rsid w:val="00DE574F"/>
    <w:rsid w:val="00DE5F62"/>
    <w:rsid w:val="00DF1350"/>
    <w:rsid w:val="00DF50F6"/>
    <w:rsid w:val="00DF52ED"/>
    <w:rsid w:val="00DF6A79"/>
    <w:rsid w:val="00DF7748"/>
    <w:rsid w:val="00E0116C"/>
    <w:rsid w:val="00E023D9"/>
    <w:rsid w:val="00E0624C"/>
    <w:rsid w:val="00E07698"/>
    <w:rsid w:val="00E1025F"/>
    <w:rsid w:val="00E125A5"/>
    <w:rsid w:val="00E125DA"/>
    <w:rsid w:val="00E132E6"/>
    <w:rsid w:val="00E14BFA"/>
    <w:rsid w:val="00E14C97"/>
    <w:rsid w:val="00E15AB4"/>
    <w:rsid w:val="00E15EF0"/>
    <w:rsid w:val="00E16885"/>
    <w:rsid w:val="00E17601"/>
    <w:rsid w:val="00E22A0D"/>
    <w:rsid w:val="00E24636"/>
    <w:rsid w:val="00E2531C"/>
    <w:rsid w:val="00E25666"/>
    <w:rsid w:val="00E26CF8"/>
    <w:rsid w:val="00E272CD"/>
    <w:rsid w:val="00E300ED"/>
    <w:rsid w:val="00E32E77"/>
    <w:rsid w:val="00E33969"/>
    <w:rsid w:val="00E33C40"/>
    <w:rsid w:val="00E40B3A"/>
    <w:rsid w:val="00E41780"/>
    <w:rsid w:val="00E434DC"/>
    <w:rsid w:val="00E47D9E"/>
    <w:rsid w:val="00E52C54"/>
    <w:rsid w:val="00E64E04"/>
    <w:rsid w:val="00E72A86"/>
    <w:rsid w:val="00E732D4"/>
    <w:rsid w:val="00E745D6"/>
    <w:rsid w:val="00E77293"/>
    <w:rsid w:val="00E779FB"/>
    <w:rsid w:val="00E77AC0"/>
    <w:rsid w:val="00E83A2E"/>
    <w:rsid w:val="00E841E8"/>
    <w:rsid w:val="00E84AEC"/>
    <w:rsid w:val="00E84AFC"/>
    <w:rsid w:val="00E85B9D"/>
    <w:rsid w:val="00E8765B"/>
    <w:rsid w:val="00E879EA"/>
    <w:rsid w:val="00E87A00"/>
    <w:rsid w:val="00E93DEC"/>
    <w:rsid w:val="00E944CB"/>
    <w:rsid w:val="00E969FD"/>
    <w:rsid w:val="00EA184E"/>
    <w:rsid w:val="00EA2171"/>
    <w:rsid w:val="00EA2E08"/>
    <w:rsid w:val="00EA4D68"/>
    <w:rsid w:val="00EB09CE"/>
    <w:rsid w:val="00EB25F6"/>
    <w:rsid w:val="00EB2BB6"/>
    <w:rsid w:val="00EB2BB8"/>
    <w:rsid w:val="00EB4E91"/>
    <w:rsid w:val="00EB5C1A"/>
    <w:rsid w:val="00EC24E9"/>
    <w:rsid w:val="00EC412D"/>
    <w:rsid w:val="00EC474F"/>
    <w:rsid w:val="00EC6077"/>
    <w:rsid w:val="00EC63E5"/>
    <w:rsid w:val="00EC72C3"/>
    <w:rsid w:val="00EC745E"/>
    <w:rsid w:val="00EC7BAD"/>
    <w:rsid w:val="00EC7E04"/>
    <w:rsid w:val="00ED2347"/>
    <w:rsid w:val="00ED2812"/>
    <w:rsid w:val="00ED390A"/>
    <w:rsid w:val="00ED3D78"/>
    <w:rsid w:val="00ED67CA"/>
    <w:rsid w:val="00ED6B85"/>
    <w:rsid w:val="00EE2BF1"/>
    <w:rsid w:val="00EE2CBE"/>
    <w:rsid w:val="00EE302A"/>
    <w:rsid w:val="00EE3FD3"/>
    <w:rsid w:val="00EE5671"/>
    <w:rsid w:val="00EE5D52"/>
    <w:rsid w:val="00EE7E9D"/>
    <w:rsid w:val="00EF1898"/>
    <w:rsid w:val="00EF1CAD"/>
    <w:rsid w:val="00EF2075"/>
    <w:rsid w:val="00EF4534"/>
    <w:rsid w:val="00EF6168"/>
    <w:rsid w:val="00EF6E9C"/>
    <w:rsid w:val="00F00165"/>
    <w:rsid w:val="00F00777"/>
    <w:rsid w:val="00F01411"/>
    <w:rsid w:val="00F0151F"/>
    <w:rsid w:val="00F02391"/>
    <w:rsid w:val="00F02F80"/>
    <w:rsid w:val="00F0632F"/>
    <w:rsid w:val="00F06FEE"/>
    <w:rsid w:val="00F06FFE"/>
    <w:rsid w:val="00F071DD"/>
    <w:rsid w:val="00F07830"/>
    <w:rsid w:val="00F10355"/>
    <w:rsid w:val="00F12FD1"/>
    <w:rsid w:val="00F16211"/>
    <w:rsid w:val="00F20466"/>
    <w:rsid w:val="00F21722"/>
    <w:rsid w:val="00F22A05"/>
    <w:rsid w:val="00F22CB3"/>
    <w:rsid w:val="00F239B2"/>
    <w:rsid w:val="00F27473"/>
    <w:rsid w:val="00F3077F"/>
    <w:rsid w:val="00F30F80"/>
    <w:rsid w:val="00F31238"/>
    <w:rsid w:val="00F3167A"/>
    <w:rsid w:val="00F33365"/>
    <w:rsid w:val="00F363C4"/>
    <w:rsid w:val="00F37ED1"/>
    <w:rsid w:val="00F402AC"/>
    <w:rsid w:val="00F41E2D"/>
    <w:rsid w:val="00F5296D"/>
    <w:rsid w:val="00F53696"/>
    <w:rsid w:val="00F54F02"/>
    <w:rsid w:val="00F55C5C"/>
    <w:rsid w:val="00F60523"/>
    <w:rsid w:val="00F61158"/>
    <w:rsid w:val="00F63493"/>
    <w:rsid w:val="00F72493"/>
    <w:rsid w:val="00F761BB"/>
    <w:rsid w:val="00F763A9"/>
    <w:rsid w:val="00F768BD"/>
    <w:rsid w:val="00F82372"/>
    <w:rsid w:val="00F93A4A"/>
    <w:rsid w:val="00FA0E9D"/>
    <w:rsid w:val="00FA10AC"/>
    <w:rsid w:val="00FA32D6"/>
    <w:rsid w:val="00FA3C9F"/>
    <w:rsid w:val="00FA56BD"/>
    <w:rsid w:val="00FA5D3B"/>
    <w:rsid w:val="00FA6779"/>
    <w:rsid w:val="00FA6C0A"/>
    <w:rsid w:val="00FB03A0"/>
    <w:rsid w:val="00FB2537"/>
    <w:rsid w:val="00FB4F85"/>
    <w:rsid w:val="00FB62FA"/>
    <w:rsid w:val="00FC38CB"/>
    <w:rsid w:val="00FC469C"/>
    <w:rsid w:val="00FC4F88"/>
    <w:rsid w:val="00FC5148"/>
    <w:rsid w:val="00FD18A6"/>
    <w:rsid w:val="00FD1B50"/>
    <w:rsid w:val="00FD4C28"/>
    <w:rsid w:val="00FD6E2E"/>
    <w:rsid w:val="00FE0694"/>
    <w:rsid w:val="00FE2276"/>
    <w:rsid w:val="00FE22F7"/>
    <w:rsid w:val="00FE2415"/>
    <w:rsid w:val="00FE50BE"/>
    <w:rsid w:val="00FE7182"/>
    <w:rsid w:val="00FF1D25"/>
    <w:rsid w:val="00FF2BE7"/>
    <w:rsid w:val="00FF4A64"/>
    <w:rsid w:val="00FF5338"/>
    <w:rsid w:val="00FF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B7CBF4"/>
  <w15:docId w15:val="{099018BC-2FCE-4515-AD62-1DF4AECA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DB6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A4"/>
    <w:pPr>
      <w:keepNext/>
      <w:keepLines/>
      <w:spacing w:after="0" w:line="240" w:lineRule="auto"/>
      <w:outlineLvl w:val="0"/>
    </w:pPr>
    <w:rPr>
      <w:rFonts w:eastAsiaTheme="majorEastAsia" w:cstheme="majorBidi"/>
      <w:color w:val="3188C3" w:themeColor="accent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6A7"/>
    <w:pPr>
      <w:keepNext/>
      <w:keepLines/>
      <w:spacing w:before="240" w:after="0" w:line="240" w:lineRule="auto"/>
      <w:outlineLvl w:val="1"/>
    </w:pPr>
    <w:rPr>
      <w:rFonts w:eastAsiaTheme="majorEastAsia" w:cstheme="majorBidi"/>
      <w:caps/>
      <w:color w:val="3188C3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81F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3E92C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3A4"/>
    <w:pPr>
      <w:keepNext/>
      <w:keepLines/>
      <w:spacing w:after="0" w:line="240" w:lineRule="auto"/>
      <w:outlineLvl w:val="3"/>
    </w:pPr>
    <w:rPr>
      <w:rFonts w:eastAsiaTheme="majorEastAsia" w:cstheme="majorBidi"/>
      <w:iCs/>
      <w:caps/>
      <w:spacing w:val="1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single" w:sz="8" w:space="3" w:color="3E92CC" w:themeColor="accent1"/>
        <w:bottom w:val="single" w:sz="8" w:space="3" w:color="3E92CC" w:themeColor="accent1"/>
      </w:pBdr>
      <w:shd w:val="clear" w:color="auto" w:fill="3E92CC" w:themeFill="accent1"/>
      <w:spacing w:before="200" w:after="200" w:line="240" w:lineRule="auto"/>
      <w:jc w:val="center"/>
      <w:outlineLvl w:val="4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181F"/>
    <w:pPr>
      <w:keepNext/>
      <w:keepLines/>
      <w:spacing w:before="120" w:line="240" w:lineRule="auto"/>
      <w:outlineLvl w:val="5"/>
    </w:pPr>
    <w:rPr>
      <w:rFonts w:eastAsiaTheme="majorEastAsia" w:cstheme="majorBidi"/>
      <w:b/>
      <w:color w:val="313131" w:themeColor="text1" w:themeTint="D9"/>
      <w:spacing w:val="20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66A7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7AC0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unhideWhenUsed/>
    <w:qFormat/>
    <w:rPr>
      <w:b/>
      <w:bCs/>
      <w:caps w:val="0"/>
      <w:smallCaps/>
      <w:color w:val="3E92C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9E13A4"/>
    <w:rPr>
      <w:rFonts w:eastAsiaTheme="majorEastAsia" w:cstheme="majorBidi"/>
      <w:color w:val="3188C3" w:themeColor="accent2" w:themeShade="BF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0B7DB6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3E92CC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B7DB6"/>
    <w:rPr>
      <w:rFonts w:asciiTheme="majorHAnsi" w:hAnsiTheme="majorHAnsi"/>
      <w:caps/>
      <w:color w:val="3E92CC" w:themeColor="accent1"/>
      <w:sz w:val="28"/>
    </w:rPr>
  </w:style>
  <w:style w:type="paragraph" w:styleId="Title">
    <w:name w:val="Title"/>
    <w:basedOn w:val="Heading1"/>
    <w:link w:val="TitleChar"/>
    <w:uiPriority w:val="1"/>
    <w:qFormat/>
    <w:rsid w:val="00AB3054"/>
    <w:pPr>
      <w:spacing w:before="120"/>
      <w:contextualSpacing/>
      <w:jc w:val="center"/>
    </w:pPr>
    <w:rPr>
      <w:rFonts w:asciiTheme="majorHAnsi" w:hAnsiTheme="majorHAnsi"/>
      <w:b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3054"/>
    <w:rPr>
      <w:rFonts w:asciiTheme="majorHAnsi" w:eastAsiaTheme="majorEastAsia" w:hAnsiTheme="majorHAnsi" w:cstheme="majorBidi"/>
      <w:b/>
      <w:caps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66A7"/>
    <w:rPr>
      <w:rFonts w:eastAsiaTheme="majorEastAsia" w:cstheme="majorBidi"/>
      <w:caps/>
      <w:color w:val="3188C3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181F"/>
    <w:rPr>
      <w:rFonts w:asciiTheme="majorHAnsi" w:eastAsiaTheme="majorEastAsia" w:hAnsiTheme="majorHAnsi" w:cstheme="majorBidi"/>
      <w:iCs/>
      <w:color w:val="3E92C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E13A4"/>
    <w:rPr>
      <w:rFonts w:eastAsiaTheme="majorEastAsia" w:cstheme="majorBidi"/>
      <w:iCs/>
      <w:caps/>
      <w:color w:val="0D0D0D" w:themeColor="text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FFFFFF" w:themeColor="background1"/>
      <w:shd w:val="clear" w:color="auto" w:fill="3E92CC" w:themeFill="accent1"/>
    </w:rPr>
  </w:style>
  <w:style w:type="character" w:customStyle="1" w:styleId="Heading6Char">
    <w:name w:val="Heading 6 Char"/>
    <w:basedOn w:val="DefaultParagraphFont"/>
    <w:link w:val="Heading6"/>
    <w:uiPriority w:val="9"/>
    <w:rsid w:val="004F181F"/>
    <w:rPr>
      <w:rFonts w:eastAsiaTheme="majorEastAsia" w:cstheme="majorBidi"/>
      <w:b/>
      <w:color w:val="313131" w:themeColor="text1" w:themeTint="D9"/>
      <w:spacing w:val="20"/>
      <w:sz w:val="28"/>
    </w:rPr>
  </w:style>
  <w:style w:type="character" w:styleId="IntenseEmphasis">
    <w:name w:val="Intense Emphasis"/>
    <w:basedOn w:val="DefaultParagraphFont"/>
    <w:uiPriority w:val="21"/>
    <w:qFormat/>
    <w:rsid w:val="009E13A4"/>
    <w:rPr>
      <w:rFonts w:asciiTheme="minorHAnsi" w:hAnsiTheme="minorHAnsi"/>
      <w:b/>
      <w:iCs/>
      <w:color w:val="3E92CC" w:themeColor="accent1"/>
      <w:spacing w:val="4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3188C3" w:themeColor="accent2" w:themeShade="BF"/>
      <w:sz w:val="20"/>
    </w:rPr>
  </w:style>
  <w:style w:type="paragraph" w:styleId="Header">
    <w:name w:val="header"/>
    <w:basedOn w:val="Normal"/>
    <w:link w:val="Head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3188C3" w:themeColor="accent2" w:themeShade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77AC0"/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4766A7"/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5D92"/>
    <w:rPr>
      <w:color w:val="6DAEDA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D1A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E2CBE"/>
    <w:rPr>
      <w:color w:val="6DAEDA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23D8A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D2"/>
    <w:rPr>
      <w:color w:val="605E5C"/>
      <w:shd w:val="clear" w:color="auto" w:fill="E1DFDD"/>
    </w:rPr>
  </w:style>
  <w:style w:type="paragraph" w:customStyle="1" w:styleId="Default">
    <w:name w:val="Default"/>
    <w:rsid w:val="00912AF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2F0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E2525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BE2525"/>
    <w:rPr>
      <w:i/>
      <w:iCs/>
      <w:color w:val="494949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D2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harlottesvilleschools.org/coronaviru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harlottesvilleschools.org/wp-content/uploads/2020/04/noun_Laptop_1145593-e1585942910105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cdc.gov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ernor.virginia.gov/executive-actions/" TargetMode="External"/><Relationship Id="rId14" Type="http://schemas.openxmlformats.org/officeDocument/2006/relationships/hyperlink" Target="http://charlottesvilleschools.org/coronavirus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nel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A9D7-8E80-4EBC-895D-29ADBCF3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853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Charlottesville Redevelopment &amp; Housing Authority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Deane, Leslie</dc:creator>
  <cp:lastModifiedBy>Leslie Deane</cp:lastModifiedBy>
  <cp:revision>135</cp:revision>
  <cp:lastPrinted>2020-06-05T20:25:00Z</cp:lastPrinted>
  <dcterms:created xsi:type="dcterms:W3CDTF">2020-05-21T13:49:00Z</dcterms:created>
  <dcterms:modified xsi:type="dcterms:W3CDTF">2020-06-05T20:33:00Z</dcterms:modified>
</cp:coreProperties>
</file>